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E79" w:rsidRDefault="00212A88" w:rsidP="00F5397E">
      <w:pPr>
        <w:jc w:val="center"/>
        <w:rPr>
          <w:b/>
          <w:sz w:val="44"/>
          <w:szCs w:val="44"/>
        </w:rPr>
      </w:pPr>
      <w:r w:rsidRPr="00E64CC9">
        <w:rPr>
          <w:b/>
          <w:sz w:val="44"/>
          <w:szCs w:val="44"/>
        </w:rPr>
        <w:t>Vel</w:t>
      </w:r>
      <w:r w:rsidR="00DE6E7D">
        <w:rPr>
          <w:b/>
          <w:sz w:val="44"/>
          <w:szCs w:val="44"/>
        </w:rPr>
        <w:t>ká cena Euroregionu Labe</w:t>
      </w:r>
      <w:r w:rsidRPr="00E64CC9">
        <w:rPr>
          <w:b/>
          <w:sz w:val="44"/>
          <w:szCs w:val="44"/>
        </w:rPr>
        <w:t xml:space="preserve"> 201</w:t>
      </w:r>
      <w:r w:rsidR="00DE6E7D">
        <w:rPr>
          <w:b/>
          <w:sz w:val="44"/>
          <w:szCs w:val="44"/>
        </w:rPr>
        <w:t>8</w:t>
      </w:r>
    </w:p>
    <w:p w:rsidR="00DE6E7D" w:rsidRPr="00DE6E7D" w:rsidRDefault="00DE6E7D" w:rsidP="00F5397E">
      <w:pPr>
        <w:jc w:val="center"/>
        <w:rPr>
          <w:b/>
        </w:rPr>
      </w:pPr>
      <w:r w:rsidRPr="00DE6E7D">
        <w:rPr>
          <w:b/>
        </w:rPr>
        <w:t xml:space="preserve">(pokračovatel Velikonočního </w:t>
      </w:r>
      <w:proofErr w:type="spellStart"/>
      <w:r w:rsidRPr="00DE6E7D">
        <w:rPr>
          <w:b/>
        </w:rPr>
        <w:t>Openu</w:t>
      </w:r>
      <w:proofErr w:type="spellEnd"/>
      <w:r w:rsidRPr="00DE6E7D">
        <w:rPr>
          <w:b/>
        </w:rPr>
        <w:t xml:space="preserve"> v Novém Boru)</w:t>
      </w:r>
    </w:p>
    <w:p w:rsidR="00332F00" w:rsidRDefault="00465A9F" w:rsidP="00F5397E">
      <w:pPr>
        <w:jc w:val="center"/>
        <w:rPr>
          <w:b/>
        </w:rPr>
      </w:pPr>
      <w:r w:rsidRPr="00486C7B">
        <w:rPr>
          <w:b/>
        </w:rPr>
        <w:t xml:space="preserve">turnaj pro </w:t>
      </w:r>
      <w:r w:rsidR="00DE6E7D">
        <w:rPr>
          <w:b/>
        </w:rPr>
        <w:t>dospělé</w:t>
      </w:r>
      <w:r w:rsidR="00332F00">
        <w:rPr>
          <w:b/>
        </w:rPr>
        <w:t xml:space="preserve"> bez rozdílu výkonnosti</w:t>
      </w:r>
    </w:p>
    <w:p w:rsidR="00465A9F" w:rsidRPr="00486C7B" w:rsidRDefault="00332F00" w:rsidP="00F5397E">
      <w:pPr>
        <w:jc w:val="center"/>
        <w:rPr>
          <w:b/>
        </w:rPr>
      </w:pPr>
      <w:r>
        <w:rPr>
          <w:b/>
        </w:rPr>
        <w:t xml:space="preserve">turnaj pro děti a mládež 0-1400 </w:t>
      </w:r>
      <w:proofErr w:type="spellStart"/>
      <w:r>
        <w:rPr>
          <w:b/>
        </w:rPr>
        <w:t>Fide</w:t>
      </w:r>
      <w:proofErr w:type="spellEnd"/>
      <w:r w:rsidR="006D4D15">
        <w:rPr>
          <w:b/>
        </w:rPr>
        <w:t>,</w:t>
      </w:r>
      <w:r w:rsidR="00CA3CA0">
        <w:rPr>
          <w:b/>
        </w:rPr>
        <w:t xml:space="preserve"> </w:t>
      </w:r>
      <w:r>
        <w:rPr>
          <w:b/>
        </w:rPr>
        <w:t>datum narození 2002 a mladší</w:t>
      </w:r>
      <w:r>
        <w:rPr>
          <w:b/>
        </w:rPr>
        <w:tab/>
      </w:r>
      <w:r w:rsidR="00DE6E7D">
        <w:rPr>
          <w:b/>
        </w:rPr>
        <w:t xml:space="preserve"> </w:t>
      </w:r>
    </w:p>
    <w:p w:rsidR="00486C7B" w:rsidRDefault="00486C7B" w:rsidP="00F5397E">
      <w:pPr>
        <w:jc w:val="center"/>
        <w:rPr>
          <w:b/>
          <w:sz w:val="28"/>
        </w:rPr>
      </w:pPr>
    </w:p>
    <w:p w:rsidR="00486C7B" w:rsidRDefault="00486C7B" w:rsidP="00F5397E">
      <w:pPr>
        <w:jc w:val="center"/>
        <w:rPr>
          <w:b/>
          <w:sz w:val="28"/>
        </w:rPr>
      </w:pPr>
    </w:p>
    <w:p w:rsidR="003C7E79" w:rsidRPr="00F61CA4" w:rsidRDefault="003C7E79">
      <w:pPr>
        <w:rPr>
          <w:b/>
          <w:sz w:val="20"/>
          <w:szCs w:val="20"/>
        </w:rPr>
      </w:pPr>
    </w:p>
    <w:p w:rsidR="003C7E79" w:rsidRDefault="003C7E79" w:rsidP="00D43C51">
      <w:pPr>
        <w:ind w:left="2127" w:hanging="2127"/>
        <w:jc w:val="both"/>
      </w:pPr>
      <w:r w:rsidRPr="00093693">
        <w:rPr>
          <w:b/>
        </w:rPr>
        <w:t>Pořadatel:</w:t>
      </w:r>
      <w:r w:rsidRPr="00093693">
        <w:tab/>
      </w:r>
      <w:r w:rsidR="0009264D">
        <w:t xml:space="preserve">Michal Mach a </w:t>
      </w:r>
      <w:r w:rsidR="00DE6E7D">
        <w:t>ŠK Ústí nad Labem</w:t>
      </w:r>
    </w:p>
    <w:p w:rsidR="00BE7B54" w:rsidRDefault="003C7E79" w:rsidP="00D43C51">
      <w:pPr>
        <w:ind w:left="2127" w:hanging="2127"/>
      </w:pPr>
      <w:r>
        <w:rPr>
          <w:b/>
        </w:rPr>
        <w:t>Místo:</w:t>
      </w:r>
      <w:r>
        <w:rPr>
          <w:b/>
        </w:rPr>
        <w:tab/>
      </w:r>
      <w:r w:rsidR="00BE7B54" w:rsidRPr="00BE7B54">
        <w:rPr>
          <w:rStyle w:val="5yl5"/>
        </w:rPr>
        <w:t xml:space="preserve">DDM Ústí nad Labem, </w:t>
      </w:r>
      <w:r w:rsidR="00BE7B54" w:rsidRPr="00BE7B54">
        <w:t>Velká Hradební 1025/19</w:t>
      </w:r>
      <w:r w:rsidR="00BE7B54">
        <w:t xml:space="preserve">  </w:t>
      </w:r>
      <w:hyperlink r:id="rId8" w:history="1">
        <w:r w:rsidR="00BE7B54" w:rsidRPr="00BE7B54">
          <w:rPr>
            <w:rStyle w:val="Hypertextovodkaz"/>
          </w:rPr>
          <w:t>http://www.ddmul.cz/</w:t>
        </w:r>
      </w:hyperlink>
    </w:p>
    <w:p w:rsidR="00CA3CA0" w:rsidRDefault="006D4D15" w:rsidP="00D43C51">
      <w:pPr>
        <w:ind w:left="2127" w:hanging="2127"/>
      </w:pPr>
      <w:r w:rsidRPr="006D4D15">
        <w:rPr>
          <w:b/>
        </w:rPr>
        <w:tab/>
      </w:r>
      <w:r w:rsidR="00CA3CA0" w:rsidRPr="006D4D15">
        <w:rPr>
          <w:b/>
        </w:rPr>
        <w:t>Vchod z Bělehradské ulice do objektu Domu kultury</w:t>
      </w:r>
    </w:p>
    <w:p w:rsidR="0040681F" w:rsidRDefault="003C7E79" w:rsidP="00D43C51">
      <w:pPr>
        <w:ind w:left="2127" w:hanging="2127"/>
      </w:pPr>
      <w:r>
        <w:rPr>
          <w:b/>
        </w:rPr>
        <w:t>Termín:</w:t>
      </w:r>
      <w:r w:rsidR="00093693">
        <w:rPr>
          <w:b/>
        </w:rPr>
        <w:tab/>
      </w:r>
      <w:r w:rsidR="00E06F9C" w:rsidRPr="008C4C71">
        <w:t>29</w:t>
      </w:r>
      <w:r w:rsidRPr="006A588D">
        <w:t>.</w:t>
      </w:r>
      <w:r w:rsidR="006A588D">
        <w:t xml:space="preserve"> </w:t>
      </w:r>
      <w:r w:rsidR="00E06F9C">
        <w:t>března</w:t>
      </w:r>
      <w:r w:rsidR="00465A9F" w:rsidRPr="006A588D">
        <w:t xml:space="preserve"> - </w:t>
      </w:r>
      <w:r w:rsidR="0069720F" w:rsidRPr="006A588D">
        <w:t>1</w:t>
      </w:r>
      <w:r w:rsidR="00465A9F" w:rsidRPr="006A588D">
        <w:t>.</w:t>
      </w:r>
      <w:r w:rsidR="006A588D">
        <w:t xml:space="preserve"> </w:t>
      </w:r>
      <w:r w:rsidR="0069720F" w:rsidRPr="006A588D">
        <w:t>dubna</w:t>
      </w:r>
      <w:r w:rsidR="00465A9F" w:rsidRPr="006A588D">
        <w:t xml:space="preserve"> </w:t>
      </w:r>
      <w:r w:rsidRPr="006A588D">
        <w:t>201</w:t>
      </w:r>
      <w:r w:rsidR="00E06F9C">
        <w:t>8</w:t>
      </w:r>
    </w:p>
    <w:p w:rsidR="002303FB" w:rsidRDefault="0040681F" w:rsidP="00D43C51">
      <w:pPr>
        <w:ind w:left="2127" w:hanging="2127"/>
      </w:pPr>
      <w:r w:rsidRPr="0040681F">
        <w:rPr>
          <w:b/>
        </w:rPr>
        <w:t>Tempo a počet kol:</w:t>
      </w:r>
      <w:r w:rsidR="003C7E79" w:rsidRPr="0040681F">
        <w:rPr>
          <w:b/>
        </w:rPr>
        <w:t xml:space="preserve"> </w:t>
      </w:r>
      <w:r>
        <w:rPr>
          <w:b/>
        </w:rPr>
        <w:t xml:space="preserve">  </w:t>
      </w:r>
      <w:r w:rsidR="0069720F" w:rsidRPr="006A588D">
        <w:t>Š</w:t>
      </w:r>
      <w:r w:rsidR="0067651F" w:rsidRPr="006A588D">
        <w:t xml:space="preserve">výcarský systém na </w:t>
      </w:r>
      <w:r w:rsidR="006A588D" w:rsidRPr="006A588D">
        <w:t>8</w:t>
      </w:r>
      <w:r w:rsidRPr="006A588D">
        <w:t xml:space="preserve"> kol, </w:t>
      </w:r>
      <w:r w:rsidR="00E06F9C">
        <w:t>9</w:t>
      </w:r>
      <w:r w:rsidR="001E0F6D" w:rsidRPr="006A588D">
        <w:t>0</w:t>
      </w:r>
      <w:r w:rsidRPr="006A588D">
        <w:t>min + 30s na tah</w:t>
      </w:r>
      <w:r w:rsidR="0067651F" w:rsidRPr="006A588D">
        <w:t xml:space="preserve">, </w:t>
      </w:r>
      <w:r w:rsidR="00596DF5" w:rsidRPr="006A588D">
        <w:t>dle pravidel FIDE</w:t>
      </w:r>
    </w:p>
    <w:p w:rsidR="00093693" w:rsidRDefault="003C7E79" w:rsidP="00D43C51">
      <w:pPr>
        <w:ind w:left="2127" w:hanging="2127"/>
        <w:rPr>
          <w:b/>
        </w:rPr>
      </w:pPr>
      <w:r>
        <w:rPr>
          <w:b/>
        </w:rPr>
        <w:t>Ředitel turnaje:</w:t>
      </w:r>
      <w:r w:rsidR="00093693">
        <w:rPr>
          <w:b/>
        </w:rPr>
        <w:tab/>
      </w:r>
      <w:r w:rsidR="00465A9F" w:rsidRPr="00465A9F">
        <w:t>Michal Mach</w:t>
      </w:r>
    </w:p>
    <w:p w:rsidR="00D43C51" w:rsidRDefault="00AF71D4" w:rsidP="00D43C51">
      <w:pPr>
        <w:ind w:left="2127" w:hanging="2127"/>
      </w:pPr>
      <w:r>
        <w:rPr>
          <w:b/>
        </w:rPr>
        <w:t>R</w:t>
      </w:r>
      <w:r w:rsidR="00D43C51">
        <w:rPr>
          <w:b/>
        </w:rPr>
        <w:t>ozhodčí:</w:t>
      </w:r>
      <w:r w:rsidR="00D43C51">
        <w:rPr>
          <w:b/>
        </w:rPr>
        <w:tab/>
      </w:r>
      <w:r w:rsidR="000C1B2B">
        <w:t>Michal Mach (FA)</w:t>
      </w:r>
      <w:r w:rsidR="006D4D15">
        <w:t>, Roman Burda/2</w:t>
      </w:r>
    </w:p>
    <w:p w:rsidR="00332F00" w:rsidRDefault="00332F00" w:rsidP="00D43C51">
      <w:pPr>
        <w:ind w:left="2127" w:hanging="2127"/>
      </w:pPr>
    </w:p>
    <w:p w:rsidR="00017B87" w:rsidRDefault="00332F00" w:rsidP="00332F00">
      <w:pPr>
        <w:ind w:left="2127" w:hanging="2127"/>
        <w:rPr>
          <w:b/>
        </w:rPr>
      </w:pPr>
      <w:r w:rsidRPr="00332F00">
        <w:rPr>
          <w:b/>
        </w:rPr>
        <w:t>Právo účasti</w:t>
      </w:r>
      <w:r>
        <w:rPr>
          <w:b/>
        </w:rPr>
        <w:t>:</w:t>
      </w:r>
      <w:r w:rsidR="003C7E79">
        <w:rPr>
          <w:b/>
        </w:rPr>
        <w:tab/>
      </w:r>
    </w:p>
    <w:p w:rsidR="00017B87" w:rsidRDefault="00017B87" w:rsidP="00332F00">
      <w:pPr>
        <w:ind w:left="2127" w:hanging="2127"/>
        <w:rPr>
          <w:b/>
        </w:rPr>
      </w:pPr>
      <w:r>
        <w:rPr>
          <w:b/>
        </w:rPr>
        <w:tab/>
        <w:t>Turnaj A</w:t>
      </w:r>
    </w:p>
    <w:p w:rsidR="00017B87" w:rsidRDefault="00017B87" w:rsidP="00332F00">
      <w:pPr>
        <w:ind w:left="2127" w:hanging="2127"/>
        <w:rPr>
          <w:b/>
        </w:rPr>
      </w:pPr>
    </w:p>
    <w:p w:rsidR="00332F00" w:rsidRDefault="00017B87" w:rsidP="00332F00">
      <w:pPr>
        <w:ind w:left="2127" w:hanging="2127"/>
      </w:pPr>
      <w:r>
        <w:rPr>
          <w:b/>
        </w:rPr>
        <w:tab/>
      </w:r>
      <w:r w:rsidR="00332F00" w:rsidRPr="00FD4617">
        <w:t>T</w:t>
      </w:r>
      <w:r w:rsidR="00FD4617">
        <w:t xml:space="preserve">urnaj pro dospělé, děti a mládež, </w:t>
      </w:r>
      <w:r w:rsidR="00332F00">
        <w:t>pouze registrovaní</w:t>
      </w:r>
      <w:r w:rsidR="00FD4617">
        <w:t xml:space="preserve">, u dětí a mládeže s </w:t>
      </w:r>
      <w:proofErr w:type="spellStart"/>
      <w:r w:rsidR="006D4D15">
        <w:t>Fide</w:t>
      </w:r>
      <w:proofErr w:type="spellEnd"/>
      <w:r w:rsidR="00FD4617">
        <w:t xml:space="preserve"> </w:t>
      </w:r>
      <w:r>
        <w:t xml:space="preserve">nebo Elo </w:t>
      </w:r>
      <w:r w:rsidR="00FD4617">
        <w:t>větší než 1400.</w:t>
      </w:r>
      <w:r w:rsidR="00CA3CA0">
        <w:t xml:space="preserve"> </w:t>
      </w:r>
      <w:r>
        <w:t xml:space="preserve">Zápočet na </w:t>
      </w:r>
      <w:proofErr w:type="spellStart"/>
      <w:r>
        <w:t>Fide</w:t>
      </w:r>
      <w:proofErr w:type="spellEnd"/>
      <w:r>
        <w:t xml:space="preserve"> a FRL</w:t>
      </w:r>
    </w:p>
    <w:p w:rsidR="00FD4617" w:rsidRPr="00332F00" w:rsidRDefault="00FD4617" w:rsidP="00332F00">
      <w:pPr>
        <w:ind w:left="2127" w:hanging="2127"/>
      </w:pPr>
    </w:p>
    <w:p w:rsidR="00017B87" w:rsidRPr="00017B87" w:rsidRDefault="00332F00" w:rsidP="00332F00">
      <w:pPr>
        <w:ind w:left="2127" w:hanging="2127"/>
        <w:rPr>
          <w:b/>
        </w:rPr>
      </w:pPr>
      <w:r w:rsidRPr="00332F00">
        <w:tab/>
      </w:r>
      <w:r w:rsidR="00017B87" w:rsidRPr="00017B87">
        <w:rPr>
          <w:b/>
        </w:rPr>
        <w:t>Turnaj B</w:t>
      </w:r>
    </w:p>
    <w:p w:rsidR="00017B87" w:rsidRDefault="00017B87" w:rsidP="00332F00">
      <w:pPr>
        <w:ind w:left="2127" w:hanging="2127"/>
      </w:pPr>
      <w:r>
        <w:tab/>
      </w:r>
    </w:p>
    <w:p w:rsidR="00332F00" w:rsidRDefault="00017B87" w:rsidP="00332F00">
      <w:pPr>
        <w:ind w:left="2127" w:hanging="2127"/>
      </w:pPr>
      <w:r>
        <w:tab/>
      </w:r>
      <w:r w:rsidR="00332F00">
        <w:t>T</w:t>
      </w:r>
      <w:r w:rsidR="00332F00" w:rsidRPr="00332F00">
        <w:t xml:space="preserve">urnaj pro děti a mládež 0-1400 </w:t>
      </w:r>
      <w:proofErr w:type="spellStart"/>
      <w:r w:rsidR="006D4D15">
        <w:t>Fide</w:t>
      </w:r>
      <w:proofErr w:type="spellEnd"/>
      <w:r>
        <w:t xml:space="preserve"> nebo Elo</w:t>
      </w:r>
      <w:r w:rsidR="00332F00" w:rsidRPr="00332F00">
        <w:t>, datum narození 2002 a mla</w:t>
      </w:r>
      <w:r w:rsidR="00332F00" w:rsidRPr="00332F00">
        <w:t>d</w:t>
      </w:r>
      <w:r w:rsidR="00332F00" w:rsidRPr="00332F00">
        <w:t>ší</w:t>
      </w:r>
      <w:r>
        <w:t xml:space="preserve"> </w:t>
      </w:r>
      <w:r w:rsidR="00332F00">
        <w:t>i neregistrovaní</w:t>
      </w:r>
      <w:r w:rsidR="00CE3AE9">
        <w:t>. Budou</w:t>
      </w:r>
      <w:r w:rsidR="0090113B">
        <w:t xml:space="preserve"> vyhodnoceni mladší, starší žáci a junioři.</w:t>
      </w:r>
    </w:p>
    <w:p w:rsidR="00017B87" w:rsidRDefault="00017B87" w:rsidP="00332F00">
      <w:pPr>
        <w:ind w:left="2127" w:hanging="2127"/>
      </w:pPr>
      <w:r>
        <w:tab/>
        <w:t>Zápočet na FRL</w:t>
      </w:r>
    </w:p>
    <w:p w:rsidR="0090113B" w:rsidRDefault="0090113B" w:rsidP="00332F00">
      <w:pPr>
        <w:ind w:left="2127" w:hanging="2127"/>
      </w:pPr>
    </w:p>
    <w:p w:rsidR="0090113B" w:rsidRDefault="0090113B" w:rsidP="00332F00">
      <w:pPr>
        <w:ind w:left="2127" w:hanging="2127"/>
      </w:pPr>
      <w:r>
        <w:tab/>
        <w:t>Případné výjimky v zařazení do turnaje budeme řešit individuálně.</w:t>
      </w:r>
    </w:p>
    <w:p w:rsidR="00486C7B" w:rsidRDefault="00486C7B" w:rsidP="00202B65">
      <w:pPr>
        <w:ind w:left="2127" w:hanging="2127"/>
        <w:jc w:val="both"/>
        <w:rPr>
          <w:b/>
        </w:rPr>
      </w:pPr>
    </w:p>
    <w:p w:rsidR="006575C0" w:rsidRDefault="00137E94" w:rsidP="004146DE">
      <w:pPr>
        <w:ind w:left="2127" w:hanging="2127"/>
        <w:jc w:val="both"/>
        <w:rPr>
          <w:b/>
        </w:rPr>
      </w:pPr>
      <w:r>
        <w:rPr>
          <w:b/>
        </w:rPr>
        <w:t>Vklad</w:t>
      </w:r>
      <w:r w:rsidR="00D43C51">
        <w:rPr>
          <w:b/>
        </w:rPr>
        <w:t>:</w:t>
      </w:r>
      <w:r w:rsidR="00D43C51">
        <w:rPr>
          <w:b/>
        </w:rPr>
        <w:tab/>
      </w:r>
    </w:p>
    <w:p w:rsidR="006575C0" w:rsidRDefault="006575C0" w:rsidP="004146DE">
      <w:pPr>
        <w:ind w:left="2127" w:hanging="2127"/>
        <w:jc w:val="both"/>
        <w:rPr>
          <w:b/>
        </w:rPr>
      </w:pPr>
      <w:r>
        <w:rPr>
          <w:b/>
        </w:rPr>
        <w:tab/>
        <w:t>Turnaj A</w:t>
      </w:r>
    </w:p>
    <w:p w:rsidR="006575C0" w:rsidRDefault="006575C0" w:rsidP="004146DE">
      <w:pPr>
        <w:ind w:left="2127" w:hanging="2127"/>
        <w:jc w:val="both"/>
        <w:rPr>
          <w:b/>
        </w:rPr>
      </w:pPr>
    </w:p>
    <w:p w:rsidR="00137E94" w:rsidRDefault="006575C0" w:rsidP="004146DE">
      <w:pPr>
        <w:ind w:left="2127" w:hanging="2127"/>
        <w:jc w:val="both"/>
        <w:rPr>
          <w:b/>
        </w:rPr>
      </w:pPr>
      <w:r>
        <w:rPr>
          <w:b/>
        </w:rPr>
        <w:tab/>
      </w:r>
      <w:r w:rsidR="004146DE">
        <w:rPr>
          <w:b/>
        </w:rPr>
        <w:t>Hráči s výkonností</w:t>
      </w:r>
    </w:p>
    <w:p w:rsidR="004146DE" w:rsidRDefault="004146DE" w:rsidP="004146DE">
      <w:pPr>
        <w:ind w:left="2127" w:hanging="2127"/>
        <w:jc w:val="both"/>
        <w:rPr>
          <w:b/>
        </w:rPr>
      </w:pPr>
      <w:r>
        <w:rPr>
          <w:b/>
        </w:rPr>
        <w:tab/>
      </w:r>
    </w:p>
    <w:p w:rsidR="004146DE" w:rsidRPr="004146DE" w:rsidRDefault="004146DE" w:rsidP="004146DE">
      <w:pPr>
        <w:ind w:left="2127" w:hanging="2127"/>
        <w:jc w:val="both"/>
      </w:pPr>
      <w:r>
        <w:rPr>
          <w:b/>
        </w:rPr>
        <w:tab/>
      </w:r>
      <w:proofErr w:type="spellStart"/>
      <w:r w:rsidRPr="004146DE">
        <w:t>Fide</w:t>
      </w:r>
      <w:proofErr w:type="spellEnd"/>
      <w:r w:rsidR="00CA4B2C">
        <w:t xml:space="preserve"> </w:t>
      </w:r>
      <w:r w:rsidR="00017B87">
        <w:t>nebo</w:t>
      </w:r>
      <w:r w:rsidR="00CA4B2C">
        <w:t xml:space="preserve"> Elo</w:t>
      </w:r>
      <w:r w:rsidRPr="004146DE">
        <w:t xml:space="preserve"> </w:t>
      </w:r>
      <w:r w:rsidR="00332F00">
        <w:t>2100</w:t>
      </w:r>
      <w:r w:rsidRPr="004146DE">
        <w:t xml:space="preserve"> a vyšší</w:t>
      </w:r>
      <w:r w:rsidRPr="004146DE">
        <w:tab/>
      </w:r>
      <w:r w:rsidR="00017B87">
        <w:tab/>
      </w:r>
      <w:r w:rsidR="00112AC2">
        <w:t>400Kč</w:t>
      </w:r>
    </w:p>
    <w:p w:rsidR="004146DE" w:rsidRPr="004146DE" w:rsidRDefault="004146DE" w:rsidP="004146DE">
      <w:pPr>
        <w:ind w:left="2127" w:hanging="2127"/>
        <w:jc w:val="both"/>
      </w:pPr>
      <w:r w:rsidRPr="004146DE">
        <w:tab/>
      </w:r>
      <w:proofErr w:type="spellStart"/>
      <w:r w:rsidRPr="004146DE">
        <w:t>Fide</w:t>
      </w:r>
      <w:proofErr w:type="spellEnd"/>
      <w:r w:rsidRPr="004146DE">
        <w:t xml:space="preserve"> </w:t>
      </w:r>
      <w:r w:rsidR="00017B87">
        <w:t xml:space="preserve">nebo </w:t>
      </w:r>
      <w:r w:rsidR="00CA4B2C">
        <w:t xml:space="preserve">Elo </w:t>
      </w:r>
      <w:r w:rsidRPr="004146DE">
        <w:t>1</w:t>
      </w:r>
      <w:r w:rsidR="00332F00">
        <w:t>8</w:t>
      </w:r>
      <w:r w:rsidRPr="004146DE">
        <w:t xml:space="preserve">00 až </w:t>
      </w:r>
      <w:r w:rsidR="00332F00">
        <w:t>20</w:t>
      </w:r>
      <w:r w:rsidRPr="004146DE">
        <w:t>99</w:t>
      </w:r>
      <w:r w:rsidRPr="004146DE">
        <w:tab/>
      </w:r>
      <w:r w:rsidR="00017B87">
        <w:tab/>
      </w:r>
      <w:r w:rsidR="00112AC2">
        <w:t>6</w:t>
      </w:r>
      <w:r w:rsidRPr="004146DE">
        <w:t>00</w:t>
      </w:r>
      <w:r w:rsidR="00112AC2">
        <w:t>K</w:t>
      </w:r>
      <w:r w:rsidRPr="004146DE">
        <w:t>č</w:t>
      </w:r>
    </w:p>
    <w:p w:rsidR="004146DE" w:rsidRPr="004146DE" w:rsidRDefault="004146DE" w:rsidP="004146DE">
      <w:pPr>
        <w:ind w:left="2127" w:hanging="2127"/>
        <w:jc w:val="both"/>
      </w:pPr>
      <w:r w:rsidRPr="004146DE">
        <w:tab/>
      </w:r>
      <w:proofErr w:type="spellStart"/>
      <w:r w:rsidRPr="004146DE">
        <w:t>Fide</w:t>
      </w:r>
      <w:proofErr w:type="spellEnd"/>
      <w:r w:rsidRPr="004146DE">
        <w:t xml:space="preserve"> </w:t>
      </w:r>
      <w:r w:rsidR="00017B87">
        <w:t>nebo</w:t>
      </w:r>
      <w:r w:rsidR="00CA4B2C">
        <w:t xml:space="preserve"> </w:t>
      </w:r>
      <w:proofErr w:type="gramStart"/>
      <w:r w:rsidR="00CA4B2C">
        <w:t xml:space="preserve">Elo   </w:t>
      </w:r>
      <w:r w:rsidRPr="004146DE">
        <w:t>0 až</w:t>
      </w:r>
      <w:proofErr w:type="gramEnd"/>
      <w:r w:rsidRPr="004146DE">
        <w:t xml:space="preserve"> 1</w:t>
      </w:r>
      <w:r w:rsidR="00332F00">
        <w:t>7</w:t>
      </w:r>
      <w:r w:rsidRPr="004146DE">
        <w:t>99</w:t>
      </w:r>
      <w:r w:rsidR="00017B87">
        <w:tab/>
      </w:r>
      <w:r w:rsidRPr="004146DE">
        <w:tab/>
      </w:r>
      <w:r w:rsidR="00112AC2">
        <w:t>8</w:t>
      </w:r>
      <w:r w:rsidRPr="004146DE">
        <w:t>00</w:t>
      </w:r>
      <w:r w:rsidR="00112AC2">
        <w:t>K</w:t>
      </w:r>
      <w:r w:rsidRPr="004146DE">
        <w:t>č</w:t>
      </w:r>
    </w:p>
    <w:p w:rsidR="00CA3CA0" w:rsidRDefault="00CA3CA0">
      <w:pPr>
        <w:rPr>
          <w:b/>
        </w:rPr>
      </w:pPr>
    </w:p>
    <w:p w:rsidR="006575C0" w:rsidRDefault="006575C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Turnaj  B -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575C0">
        <w:t>200Kč</w:t>
      </w:r>
      <w:r w:rsidRPr="006575C0">
        <w:tab/>
      </w:r>
    </w:p>
    <w:p w:rsidR="006575C0" w:rsidRDefault="006575C0">
      <w:pPr>
        <w:rPr>
          <w:b/>
        </w:rPr>
      </w:pPr>
    </w:p>
    <w:p w:rsidR="006575C0" w:rsidRDefault="006575C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0681F" w:rsidRPr="006A588D" w:rsidRDefault="0040681F">
      <w:r>
        <w:rPr>
          <w:b/>
        </w:rPr>
        <w:t>Rozpis:</w:t>
      </w:r>
      <w:r>
        <w:rPr>
          <w:b/>
        </w:rPr>
        <w:tab/>
      </w:r>
      <w:r>
        <w:rPr>
          <w:b/>
        </w:rPr>
        <w:tab/>
      </w:r>
      <w:r w:rsidRPr="006A588D">
        <w:tab/>
      </w:r>
      <w:r w:rsidRPr="006A588D">
        <w:tab/>
      </w:r>
      <w:r w:rsidRPr="006A588D">
        <w:tab/>
      </w:r>
      <w:r w:rsidRPr="006A588D">
        <w:tab/>
      </w:r>
      <w:r w:rsidRPr="006A588D">
        <w:tab/>
      </w:r>
      <w:r w:rsidRPr="006A588D">
        <w:tab/>
      </w:r>
    </w:p>
    <w:p w:rsidR="00E15E00" w:rsidRDefault="0040681F">
      <w:r>
        <w:tab/>
      </w:r>
      <w:r>
        <w:tab/>
      </w:r>
      <w:r>
        <w:tab/>
      </w:r>
      <w:r w:rsidR="006A588D" w:rsidRPr="006A588D">
        <w:rPr>
          <w:b/>
        </w:rPr>
        <w:t>Č</w:t>
      </w:r>
      <w:r w:rsidR="0069720F" w:rsidRPr="006A588D">
        <w:rPr>
          <w:b/>
        </w:rPr>
        <w:t xml:space="preserve">tvrtek </w:t>
      </w:r>
      <w:r w:rsidR="00E82FF1">
        <w:rPr>
          <w:b/>
        </w:rPr>
        <w:t>29</w:t>
      </w:r>
      <w:r w:rsidRPr="006A588D">
        <w:rPr>
          <w:b/>
        </w:rPr>
        <w:t>.</w:t>
      </w:r>
      <w:r w:rsidR="00E82FF1">
        <w:rPr>
          <w:b/>
        </w:rPr>
        <w:t>3</w:t>
      </w:r>
      <w:r w:rsidRPr="006A588D">
        <w:rPr>
          <w:b/>
        </w:rPr>
        <w:tab/>
      </w:r>
      <w:r>
        <w:tab/>
      </w:r>
      <w:r w:rsidR="00E15E00">
        <w:t>14.30-15.50</w:t>
      </w:r>
      <w:r w:rsidR="00E15E00">
        <w:tab/>
      </w:r>
      <w:r w:rsidR="00E15E00">
        <w:tab/>
        <w:t>Registrace</w:t>
      </w:r>
    </w:p>
    <w:p w:rsidR="0040681F" w:rsidRDefault="00E15E00">
      <w:r>
        <w:tab/>
      </w:r>
      <w:r>
        <w:tab/>
      </w:r>
      <w:r>
        <w:tab/>
      </w:r>
      <w:r>
        <w:tab/>
      </w:r>
      <w:r>
        <w:tab/>
      </w:r>
      <w:r>
        <w:tab/>
      </w:r>
      <w:r w:rsidR="0040681F">
        <w:t>1</w:t>
      </w:r>
      <w:r>
        <w:t>6</w:t>
      </w:r>
      <w:r w:rsidR="0040681F">
        <w:t>.</w:t>
      </w:r>
      <w:r w:rsidR="006A588D">
        <w:t>0</w:t>
      </w:r>
      <w:r w:rsidR="0040681F">
        <w:t>0-1</w:t>
      </w:r>
      <w:r>
        <w:t>9</w:t>
      </w:r>
      <w:r w:rsidR="0040681F">
        <w:t>.</w:t>
      </w:r>
      <w:r w:rsidR="006A588D">
        <w:t>0</w:t>
      </w:r>
      <w:r w:rsidR="0040681F">
        <w:t>0</w:t>
      </w:r>
      <w:r w:rsidR="0067651F">
        <w:t>h</w:t>
      </w:r>
      <w:r w:rsidR="0040681F">
        <w:tab/>
      </w:r>
      <w:r w:rsidR="0040681F">
        <w:tab/>
      </w:r>
      <w:r>
        <w:t>1</w:t>
      </w:r>
      <w:r w:rsidR="006A588D">
        <w:t>. kolo</w:t>
      </w:r>
    </w:p>
    <w:p w:rsidR="006A588D" w:rsidRDefault="0040681F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15E00" w:rsidRDefault="00E15E00"/>
    <w:p w:rsidR="0040681F" w:rsidRPr="0067651F" w:rsidRDefault="0040681F">
      <w:r>
        <w:tab/>
      </w:r>
      <w:r>
        <w:tab/>
      </w:r>
      <w:r w:rsidR="0067651F">
        <w:tab/>
      </w:r>
      <w:r w:rsidR="006A588D" w:rsidRPr="006A588D">
        <w:rPr>
          <w:b/>
        </w:rPr>
        <w:t>Pátek</w:t>
      </w:r>
      <w:r w:rsidR="00925811" w:rsidRPr="006A588D">
        <w:rPr>
          <w:b/>
        </w:rPr>
        <w:t xml:space="preserve"> </w:t>
      </w:r>
      <w:r w:rsidR="00E82FF1">
        <w:rPr>
          <w:b/>
        </w:rPr>
        <w:t>30</w:t>
      </w:r>
      <w:r w:rsidR="0067651F" w:rsidRPr="006A588D">
        <w:rPr>
          <w:b/>
        </w:rPr>
        <w:t>.</w:t>
      </w:r>
      <w:r w:rsidR="00E82FF1">
        <w:rPr>
          <w:b/>
        </w:rPr>
        <w:t>3</w:t>
      </w:r>
      <w:r w:rsidR="0067651F" w:rsidRPr="006A588D">
        <w:rPr>
          <w:b/>
        </w:rPr>
        <w:tab/>
      </w:r>
      <w:r w:rsidR="0067651F">
        <w:rPr>
          <w:b/>
        </w:rPr>
        <w:tab/>
      </w:r>
      <w:r w:rsidR="003E7475" w:rsidRPr="003E7475">
        <w:t>0</w:t>
      </w:r>
      <w:r w:rsidR="006A588D">
        <w:t>9</w:t>
      </w:r>
      <w:r w:rsidR="0067651F" w:rsidRPr="003E7475">
        <w:t>.00-1</w:t>
      </w:r>
      <w:r w:rsidR="006A588D">
        <w:t>2</w:t>
      </w:r>
      <w:r w:rsidR="0067651F" w:rsidRPr="003E7475">
        <w:t>.</w:t>
      </w:r>
      <w:r w:rsidR="006A588D">
        <w:t>0</w:t>
      </w:r>
      <w:r w:rsidR="0067651F" w:rsidRPr="003E7475">
        <w:t>0</w:t>
      </w:r>
      <w:r w:rsidR="003E7475" w:rsidRPr="003E7475">
        <w:t>h</w:t>
      </w:r>
      <w:r w:rsidR="0067651F" w:rsidRPr="003E7475">
        <w:rPr>
          <w:b/>
        </w:rPr>
        <w:tab/>
      </w:r>
      <w:r w:rsidR="0067651F" w:rsidRPr="0067651F">
        <w:tab/>
      </w:r>
      <w:r w:rsidR="003C4135">
        <w:t>2</w:t>
      </w:r>
      <w:r w:rsidR="0067651F" w:rsidRPr="0067651F">
        <w:t>.</w:t>
      </w:r>
      <w:r w:rsidR="006A588D">
        <w:t xml:space="preserve"> </w:t>
      </w:r>
      <w:r w:rsidR="0067651F" w:rsidRPr="0067651F">
        <w:t>kolo</w:t>
      </w:r>
    </w:p>
    <w:p w:rsidR="0067651F" w:rsidRPr="0067651F" w:rsidRDefault="0067651F">
      <w:r w:rsidRPr="0067651F">
        <w:tab/>
      </w:r>
      <w:r w:rsidRPr="0067651F">
        <w:tab/>
      </w:r>
      <w:r w:rsidRPr="0067651F">
        <w:tab/>
      </w:r>
      <w:r w:rsidRPr="0067651F">
        <w:tab/>
      </w:r>
      <w:r w:rsidRPr="0067651F">
        <w:tab/>
      </w:r>
      <w:r w:rsidRPr="0067651F">
        <w:tab/>
        <w:t>1</w:t>
      </w:r>
      <w:r w:rsidR="006A588D">
        <w:t>2</w:t>
      </w:r>
      <w:r w:rsidRPr="0067651F">
        <w:t>.00-1</w:t>
      </w:r>
      <w:r w:rsidR="00F81917">
        <w:t>3</w:t>
      </w:r>
      <w:r w:rsidRPr="0067651F">
        <w:t>.</w:t>
      </w:r>
      <w:r w:rsidR="006A588D">
        <w:t>0</w:t>
      </w:r>
      <w:r w:rsidRPr="0067651F">
        <w:t>0</w:t>
      </w:r>
      <w:r w:rsidR="003E7475">
        <w:t>h</w:t>
      </w:r>
      <w:r w:rsidRPr="0067651F">
        <w:tab/>
      </w:r>
      <w:r w:rsidRPr="0067651F">
        <w:tab/>
      </w:r>
      <w:r w:rsidR="006A588D">
        <w:t>oběd</w:t>
      </w:r>
    </w:p>
    <w:p w:rsidR="0067651F" w:rsidRDefault="0067651F">
      <w:r w:rsidRPr="0067651F">
        <w:tab/>
      </w:r>
      <w:r w:rsidRPr="0067651F">
        <w:tab/>
      </w:r>
      <w:r w:rsidRPr="0067651F">
        <w:tab/>
      </w:r>
      <w:r w:rsidRPr="0067651F">
        <w:tab/>
      </w:r>
      <w:r w:rsidRPr="0067651F">
        <w:tab/>
      </w:r>
      <w:r w:rsidRPr="0067651F">
        <w:tab/>
        <w:t>1</w:t>
      </w:r>
      <w:r w:rsidR="006A588D">
        <w:t>4</w:t>
      </w:r>
      <w:r w:rsidRPr="0067651F">
        <w:t>.</w:t>
      </w:r>
      <w:r w:rsidR="006A588D">
        <w:t>0</w:t>
      </w:r>
      <w:r w:rsidRPr="0067651F">
        <w:t>0</w:t>
      </w:r>
      <w:r w:rsidR="004A0450">
        <w:t>-1</w:t>
      </w:r>
      <w:r w:rsidR="006A588D">
        <w:t>7</w:t>
      </w:r>
      <w:r w:rsidR="004A0450">
        <w:t>.</w:t>
      </w:r>
      <w:r w:rsidR="006A588D">
        <w:t>0</w:t>
      </w:r>
      <w:r w:rsidR="004A0450">
        <w:t>0h</w:t>
      </w:r>
      <w:r w:rsidR="004A0450">
        <w:tab/>
      </w:r>
      <w:r w:rsidR="004A0450">
        <w:tab/>
      </w:r>
      <w:r w:rsidR="003C4135">
        <w:t>3</w:t>
      </w:r>
      <w:r w:rsidR="006A588D">
        <w:t>. kolo</w:t>
      </w:r>
    </w:p>
    <w:p w:rsidR="004A0450" w:rsidRDefault="004A0450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:rsidR="00E15E00" w:rsidRDefault="00E15E00"/>
    <w:p w:rsidR="004A0450" w:rsidRDefault="004A0450">
      <w:r>
        <w:tab/>
      </w:r>
      <w:r>
        <w:tab/>
      </w:r>
      <w:r>
        <w:tab/>
      </w:r>
      <w:r w:rsidR="006A588D" w:rsidRPr="006A588D">
        <w:rPr>
          <w:b/>
        </w:rPr>
        <w:t>Sobota</w:t>
      </w:r>
      <w:r w:rsidR="00925811" w:rsidRPr="006A588D">
        <w:rPr>
          <w:b/>
        </w:rPr>
        <w:t xml:space="preserve"> </w:t>
      </w:r>
      <w:r w:rsidR="008A37DE">
        <w:rPr>
          <w:b/>
        </w:rPr>
        <w:t>31.3</w:t>
      </w:r>
      <w:r w:rsidRPr="00925811">
        <w:rPr>
          <w:b/>
        </w:rPr>
        <w:tab/>
      </w:r>
      <w:r>
        <w:rPr>
          <w:b/>
        </w:rPr>
        <w:tab/>
      </w:r>
      <w:r w:rsidRPr="004A0450">
        <w:t>0</w:t>
      </w:r>
      <w:r w:rsidR="00E15E00">
        <w:t>8</w:t>
      </w:r>
      <w:r w:rsidRPr="004A0450">
        <w:t>.00-1</w:t>
      </w:r>
      <w:r w:rsidR="00E15E00">
        <w:t>1</w:t>
      </w:r>
      <w:r w:rsidRPr="004A0450">
        <w:t>.</w:t>
      </w:r>
      <w:r w:rsidR="006A588D">
        <w:t>0</w:t>
      </w:r>
      <w:r w:rsidRPr="004A0450">
        <w:t>0</w:t>
      </w:r>
      <w:r w:rsidR="00182C11">
        <w:t>h</w:t>
      </w:r>
      <w:r w:rsidRPr="004A0450">
        <w:tab/>
      </w:r>
      <w:r w:rsidRPr="004A0450">
        <w:tab/>
      </w:r>
      <w:r w:rsidR="003C4135">
        <w:t>4</w:t>
      </w:r>
      <w:r w:rsidRPr="004A0450">
        <w:t>.</w:t>
      </w:r>
      <w:r w:rsidR="006A588D">
        <w:t xml:space="preserve"> </w:t>
      </w:r>
      <w:r w:rsidR="00B906E8">
        <w:t>k</w:t>
      </w:r>
      <w:r w:rsidRPr="004A0450">
        <w:t>olo</w:t>
      </w:r>
    </w:p>
    <w:p w:rsidR="00182C11" w:rsidRDefault="00182C11"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E15E00">
        <w:t>2</w:t>
      </w:r>
      <w:r>
        <w:t>.00-1</w:t>
      </w:r>
      <w:r w:rsidR="00E15E00">
        <w:t>3</w:t>
      </w:r>
      <w:r>
        <w:t>.</w:t>
      </w:r>
      <w:r w:rsidR="006A588D">
        <w:t>0</w:t>
      </w:r>
      <w:r>
        <w:t>0h</w:t>
      </w:r>
      <w:r>
        <w:tab/>
      </w:r>
      <w:r>
        <w:tab/>
      </w:r>
      <w:r w:rsidR="006A588D">
        <w:t>oběd</w:t>
      </w:r>
    </w:p>
    <w:p w:rsidR="00182C11" w:rsidRDefault="00182C11"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E15E00">
        <w:t>4</w:t>
      </w:r>
      <w:r>
        <w:t>.00</w:t>
      </w:r>
      <w:r w:rsidR="006A588D">
        <w:t>-1</w:t>
      </w:r>
      <w:r w:rsidR="00E15E00">
        <w:t>7</w:t>
      </w:r>
      <w:r w:rsidR="006A588D">
        <w:t>.00h</w:t>
      </w:r>
      <w:r>
        <w:tab/>
      </w:r>
      <w:r>
        <w:tab/>
      </w:r>
      <w:r w:rsidR="003C4135">
        <w:t>5</w:t>
      </w:r>
      <w:r w:rsidR="006A588D">
        <w:t xml:space="preserve">. </w:t>
      </w:r>
      <w:r w:rsidR="00B906E8">
        <w:t>k</w:t>
      </w:r>
      <w:r w:rsidR="006A588D">
        <w:t>olo</w:t>
      </w:r>
    </w:p>
    <w:p w:rsidR="00B906E8" w:rsidRDefault="00B906E8"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E15E00">
        <w:t>8</w:t>
      </w:r>
      <w:r>
        <w:t>.00-2</w:t>
      </w:r>
      <w:r w:rsidR="00E15E00">
        <w:t>1</w:t>
      </w:r>
      <w:r>
        <w:t>.00h</w:t>
      </w:r>
      <w:r>
        <w:tab/>
      </w:r>
      <w:r>
        <w:tab/>
      </w:r>
      <w:r w:rsidR="003C4135">
        <w:t>6</w:t>
      </w:r>
      <w:r>
        <w:t>. kolo</w:t>
      </w:r>
    </w:p>
    <w:p w:rsidR="006A588D" w:rsidRDefault="006A588D">
      <w:r>
        <w:tab/>
      </w:r>
      <w:r>
        <w:tab/>
      </w:r>
      <w:r>
        <w:tab/>
      </w:r>
    </w:p>
    <w:p w:rsidR="006A588D" w:rsidRPr="006A588D" w:rsidRDefault="006A588D" w:rsidP="006A588D">
      <w:pPr>
        <w:ind w:left="1418" w:firstLine="709"/>
      </w:pPr>
      <w:r w:rsidRPr="006A588D">
        <w:rPr>
          <w:b/>
        </w:rPr>
        <w:t>Neděle 1.4</w:t>
      </w:r>
      <w:r>
        <w:rPr>
          <w:b/>
        </w:rPr>
        <w:tab/>
      </w:r>
      <w:r>
        <w:rPr>
          <w:b/>
        </w:rPr>
        <w:tab/>
      </w:r>
      <w:r w:rsidRPr="006A588D">
        <w:t>08.00-11.00</w:t>
      </w:r>
      <w:r w:rsidRPr="006A588D">
        <w:tab/>
      </w:r>
      <w:r w:rsidRPr="006A588D">
        <w:tab/>
      </w:r>
      <w:r w:rsidR="00E82FF1">
        <w:t>7</w:t>
      </w:r>
      <w:r w:rsidRPr="006A588D">
        <w:t>. kolo</w:t>
      </w:r>
    </w:p>
    <w:p w:rsidR="00E82FF1" w:rsidRDefault="006A588D" w:rsidP="006A588D">
      <w:pPr>
        <w:ind w:left="1418" w:firstLine="709"/>
      </w:pPr>
      <w:r w:rsidRPr="006A588D">
        <w:tab/>
      </w:r>
      <w:r w:rsidRPr="006A588D">
        <w:tab/>
      </w:r>
      <w:r w:rsidRPr="006A588D">
        <w:tab/>
      </w:r>
      <w:r w:rsidR="00E82FF1">
        <w:t>12.00 -13.00</w:t>
      </w:r>
      <w:r w:rsidR="00E82FF1">
        <w:tab/>
      </w:r>
      <w:r w:rsidR="00E82FF1">
        <w:tab/>
        <w:t>oběd</w:t>
      </w:r>
    </w:p>
    <w:p w:rsidR="006A588D" w:rsidRDefault="00E82FF1" w:rsidP="006A588D">
      <w:pPr>
        <w:ind w:left="1418" w:firstLine="709"/>
        <w:rPr>
          <w:b/>
        </w:rPr>
      </w:pPr>
      <w:r>
        <w:tab/>
      </w:r>
      <w:r>
        <w:tab/>
      </w:r>
      <w:r>
        <w:tab/>
      </w:r>
      <w:r w:rsidR="006A588D" w:rsidRPr="006A588D">
        <w:t>1</w:t>
      </w:r>
      <w:r>
        <w:t>3</w:t>
      </w:r>
      <w:r w:rsidR="006A588D" w:rsidRPr="006A588D">
        <w:t>.</w:t>
      </w:r>
      <w:r>
        <w:t>3</w:t>
      </w:r>
      <w:r w:rsidR="006A588D" w:rsidRPr="006A588D">
        <w:t>0</w:t>
      </w:r>
      <w:r>
        <w:t>-16.30</w:t>
      </w:r>
      <w:r w:rsidR="006A588D" w:rsidRPr="006A588D">
        <w:t xml:space="preserve"> </w:t>
      </w:r>
      <w:r w:rsidR="006A588D" w:rsidRPr="006A588D">
        <w:tab/>
      </w:r>
      <w:r w:rsidR="006A588D" w:rsidRPr="006A588D">
        <w:tab/>
      </w:r>
      <w:r>
        <w:t>8. kolo</w:t>
      </w:r>
      <w:r w:rsidR="006A588D">
        <w:rPr>
          <w:b/>
        </w:rPr>
        <w:tab/>
      </w:r>
    </w:p>
    <w:p w:rsidR="00E82FF1" w:rsidRPr="00E82FF1" w:rsidRDefault="00E82FF1" w:rsidP="006A588D">
      <w:pPr>
        <w:ind w:left="1418" w:firstLine="709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E82FF1">
        <w:t>17.00</w:t>
      </w:r>
      <w:r w:rsidRPr="00E82FF1">
        <w:tab/>
      </w:r>
      <w:r w:rsidRPr="00E82FF1">
        <w:tab/>
        <w:t>Slavnostní zakončení</w:t>
      </w:r>
      <w:r w:rsidRPr="00E82FF1">
        <w:tab/>
      </w:r>
    </w:p>
    <w:p w:rsidR="0067651F" w:rsidRDefault="0067651F"/>
    <w:p w:rsidR="004146DE" w:rsidRDefault="004146DE" w:rsidP="004146DE">
      <w:pPr>
        <w:spacing w:before="120"/>
      </w:pPr>
      <w:r w:rsidRPr="008067E6">
        <w:rPr>
          <w:b/>
        </w:rPr>
        <w:t>Zápočet:</w:t>
      </w:r>
      <w:r>
        <w:rPr>
          <w:b/>
        </w:rPr>
        <w:tab/>
      </w:r>
      <w:r>
        <w:rPr>
          <w:b/>
        </w:rPr>
        <w:tab/>
      </w:r>
      <w:r w:rsidRPr="00B51453">
        <w:t>FIDE</w:t>
      </w:r>
      <w:r w:rsidR="00B332F7">
        <w:t xml:space="preserve"> a </w:t>
      </w:r>
      <w:r w:rsidR="00112AC2">
        <w:t>FRL</w:t>
      </w:r>
    </w:p>
    <w:p w:rsidR="00761A9D" w:rsidRDefault="00761A9D" w:rsidP="004146DE">
      <w:pPr>
        <w:ind w:left="2127" w:hanging="2127"/>
        <w:jc w:val="both"/>
        <w:rPr>
          <w:b/>
        </w:rPr>
      </w:pPr>
    </w:p>
    <w:p w:rsidR="004146DE" w:rsidRDefault="004146DE" w:rsidP="004146DE">
      <w:pPr>
        <w:ind w:left="2127" w:hanging="2127"/>
        <w:jc w:val="both"/>
      </w:pPr>
      <w:r>
        <w:rPr>
          <w:b/>
        </w:rPr>
        <w:t>Přihlášky:</w:t>
      </w:r>
      <w:r>
        <w:rPr>
          <w:b/>
        </w:rPr>
        <w:tab/>
      </w:r>
      <w:r>
        <w:t xml:space="preserve">Do </w:t>
      </w:r>
      <w:r w:rsidR="00B332F7">
        <w:t>20.</w:t>
      </w:r>
      <w:r w:rsidR="00BE7B54">
        <w:t xml:space="preserve"> </w:t>
      </w:r>
      <w:r w:rsidR="00B332F7">
        <w:t>3</w:t>
      </w:r>
      <w:r>
        <w:t>. 201</w:t>
      </w:r>
      <w:r w:rsidR="00B332F7">
        <w:t>8</w:t>
      </w:r>
      <w:r>
        <w:t xml:space="preserve"> </w:t>
      </w:r>
      <w:r w:rsidRPr="00AF71D4">
        <w:t xml:space="preserve">na </w:t>
      </w:r>
      <w:hyperlink r:id="rId9" w:history="1">
        <w:r w:rsidR="00BE7B54" w:rsidRPr="000838C7">
          <w:rPr>
            <w:rStyle w:val="Hypertextovodkaz"/>
          </w:rPr>
          <w:t>machmichal@seznam.cz</w:t>
        </w:r>
      </w:hyperlink>
      <w:r w:rsidRPr="00AF71D4">
        <w:t xml:space="preserve"> či</w:t>
      </w:r>
      <w:r>
        <w:t xml:space="preserve"> telefon</w:t>
      </w:r>
      <w:r w:rsidRPr="00AF71D4">
        <w:t xml:space="preserve"> 73</w:t>
      </w:r>
      <w:r>
        <w:t>2</w:t>
      </w:r>
      <w:r w:rsidRPr="00AF71D4">
        <w:t> </w:t>
      </w:r>
      <w:r>
        <w:t>636 825</w:t>
      </w:r>
    </w:p>
    <w:p w:rsidR="006D4D15" w:rsidRDefault="006D4D15" w:rsidP="004146DE">
      <w:pPr>
        <w:ind w:left="2127" w:hanging="2127"/>
        <w:jc w:val="both"/>
      </w:pPr>
    </w:p>
    <w:p w:rsidR="007D57E6" w:rsidRDefault="004146DE" w:rsidP="004146DE">
      <w:pPr>
        <w:ind w:left="2127"/>
        <w:jc w:val="both"/>
      </w:pPr>
      <w:r w:rsidRPr="003E7475">
        <w:t xml:space="preserve">Do přihlášky prosím uveďte jméno a příjmení, registrovaní hráči </w:t>
      </w:r>
      <w:proofErr w:type="spellStart"/>
      <w:r>
        <w:t>FideID</w:t>
      </w:r>
      <w:proofErr w:type="spellEnd"/>
      <w:r>
        <w:t xml:space="preserve"> nebo LOK Id.</w:t>
      </w:r>
      <w:r w:rsidRPr="003E7475">
        <w:rPr>
          <w:color w:val="000000"/>
        </w:rPr>
        <w:t xml:space="preserve"> </w:t>
      </w:r>
      <w:r w:rsidR="00BE7B54">
        <w:rPr>
          <w:color w:val="000000"/>
        </w:rPr>
        <w:t>Z</w:t>
      </w:r>
      <w:r w:rsidRPr="003E7475">
        <w:t xml:space="preserve">da li požadujete </w:t>
      </w:r>
      <w:proofErr w:type="gramStart"/>
      <w:r w:rsidRPr="003E7475">
        <w:t xml:space="preserve">ubytování </w:t>
      </w:r>
      <w:r w:rsidR="006D4D15">
        <w:t xml:space="preserve">a </w:t>
      </w:r>
      <w:r w:rsidR="007632C0" w:rsidRPr="006D4D15">
        <w:t>jaké</w:t>
      </w:r>
      <w:proofErr w:type="gramEnd"/>
      <w:r w:rsidR="007632C0" w:rsidRPr="006D4D15">
        <w:t xml:space="preserve"> </w:t>
      </w:r>
      <w:r w:rsidRPr="006D4D15">
        <w:t>a kolik</w:t>
      </w:r>
      <w:r w:rsidRPr="003E7475">
        <w:t xml:space="preserve"> míst.</w:t>
      </w:r>
      <w:r>
        <w:t xml:space="preserve"> V případě zájmu o jiné místo ubytování sdělte prosím kde, zajistíme.</w:t>
      </w:r>
      <w:r w:rsidR="006D4D15">
        <w:t xml:space="preserve"> </w:t>
      </w:r>
    </w:p>
    <w:p w:rsidR="007D57E6" w:rsidRDefault="007D57E6" w:rsidP="004146DE">
      <w:pPr>
        <w:ind w:left="2127"/>
        <w:jc w:val="both"/>
      </w:pPr>
    </w:p>
    <w:p w:rsidR="004146DE" w:rsidRPr="003E7475" w:rsidRDefault="007D57E6" w:rsidP="004146DE">
      <w:pPr>
        <w:ind w:left="2127"/>
        <w:jc w:val="both"/>
      </w:pPr>
      <w:r>
        <w:t>Informace k platbě zašleme přihlášeným emailem.</w:t>
      </w:r>
    </w:p>
    <w:p w:rsidR="004146DE" w:rsidRDefault="004146DE" w:rsidP="004146DE">
      <w:pPr>
        <w:ind w:left="2127"/>
        <w:jc w:val="both"/>
        <w:rPr>
          <w:b/>
        </w:rPr>
      </w:pPr>
    </w:p>
    <w:p w:rsidR="004146DE" w:rsidRDefault="004146DE" w:rsidP="004146DE">
      <w:pPr>
        <w:ind w:left="2127"/>
        <w:jc w:val="both"/>
      </w:pPr>
      <w:r>
        <w:t>Zde bude možno sledovat stav přihlášených</w:t>
      </w:r>
    </w:p>
    <w:p w:rsidR="004146DE" w:rsidRPr="00C0529F" w:rsidRDefault="009D7107" w:rsidP="004146DE">
      <w:pPr>
        <w:ind w:left="2127"/>
        <w:jc w:val="both"/>
        <w:rPr>
          <w:b/>
        </w:rPr>
      </w:pPr>
      <w:hyperlink r:id="rId10" w:history="1">
        <w:r w:rsidR="004146DE" w:rsidRPr="006D4D15">
          <w:rPr>
            <w:rStyle w:val="Hypertextovodkaz"/>
          </w:rPr>
          <w:t>http://chess-results.com/</w:t>
        </w:r>
      </w:hyperlink>
    </w:p>
    <w:p w:rsidR="00D37B96" w:rsidRDefault="00D37B96" w:rsidP="00D37B96">
      <w:pPr>
        <w:rPr>
          <w:b/>
        </w:rPr>
      </w:pPr>
    </w:p>
    <w:p w:rsidR="00D37B96" w:rsidRDefault="00D37B96" w:rsidP="00D37B96">
      <w:pPr>
        <w:rPr>
          <w:b/>
        </w:rPr>
      </w:pPr>
      <w:r w:rsidRPr="002303FB">
        <w:rPr>
          <w:b/>
        </w:rPr>
        <w:t>Vyhodno</w:t>
      </w:r>
      <w:r>
        <w:rPr>
          <w:b/>
        </w:rPr>
        <w:t xml:space="preserve">cení a ceny: </w:t>
      </w:r>
      <w:r>
        <w:rPr>
          <w:b/>
        </w:rPr>
        <w:tab/>
      </w:r>
    </w:p>
    <w:p w:rsidR="008C4C71" w:rsidRDefault="00D37B96" w:rsidP="00D37B96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C4C71">
        <w:tab/>
      </w:r>
    </w:p>
    <w:p w:rsidR="008C4C71" w:rsidRPr="007C09F8" w:rsidRDefault="008C4C71" w:rsidP="00D37B96">
      <w:pPr>
        <w:rPr>
          <w:b/>
        </w:rPr>
      </w:pPr>
      <w:r>
        <w:tab/>
      </w:r>
      <w:r>
        <w:tab/>
      </w:r>
      <w:proofErr w:type="gramStart"/>
      <w:r w:rsidR="00CA4B2C" w:rsidRPr="007C09F8">
        <w:rPr>
          <w:b/>
        </w:rPr>
        <w:t>Turnaj</w:t>
      </w:r>
      <w:r w:rsidR="007C09F8">
        <w:rPr>
          <w:b/>
        </w:rPr>
        <w:t xml:space="preserve"> </w:t>
      </w:r>
      <w:r w:rsidR="007C09F8" w:rsidRPr="007C09F8">
        <w:rPr>
          <w:b/>
        </w:rPr>
        <w:t xml:space="preserve"> A</w:t>
      </w:r>
      <w:proofErr w:type="gramEnd"/>
    </w:p>
    <w:p w:rsidR="008C4C71" w:rsidRPr="008C4C71" w:rsidRDefault="008C4C71" w:rsidP="00D37B96">
      <w:pPr>
        <w:rPr>
          <w:b/>
        </w:rPr>
      </w:pPr>
      <w:r w:rsidRPr="008C4C71">
        <w:rPr>
          <w:b/>
        </w:rPr>
        <w:tab/>
      </w:r>
      <w:r w:rsidRPr="008C4C71">
        <w:rPr>
          <w:b/>
        </w:rPr>
        <w:tab/>
      </w:r>
      <w:r w:rsidRPr="008C4C71">
        <w:rPr>
          <w:b/>
        </w:rPr>
        <w:tab/>
      </w:r>
    </w:p>
    <w:p w:rsidR="008C4C71" w:rsidRPr="00FD4617" w:rsidRDefault="008C4C71" w:rsidP="00D37B96">
      <w:r>
        <w:tab/>
      </w:r>
      <w:r>
        <w:tab/>
      </w:r>
      <w:r>
        <w:tab/>
      </w:r>
      <w:r w:rsidRPr="00FD4617">
        <w:t>1.</w:t>
      </w:r>
      <w:r w:rsidR="00BE7B54">
        <w:t xml:space="preserve"> </w:t>
      </w:r>
      <w:r w:rsidRPr="00FD4617">
        <w:t>cena  -  5000 Kč</w:t>
      </w:r>
    </w:p>
    <w:p w:rsidR="008C4C71" w:rsidRPr="00FD4617" w:rsidRDefault="008C4C71" w:rsidP="00D37B96">
      <w:r w:rsidRPr="00FD4617">
        <w:tab/>
      </w:r>
      <w:r w:rsidRPr="00FD4617">
        <w:tab/>
      </w:r>
      <w:r w:rsidRPr="00FD4617">
        <w:tab/>
        <w:t>2.</w:t>
      </w:r>
      <w:r w:rsidR="00BE7B54">
        <w:t xml:space="preserve"> </w:t>
      </w:r>
      <w:r w:rsidRPr="00FD4617">
        <w:t>cena -   3000 Kč</w:t>
      </w:r>
    </w:p>
    <w:p w:rsidR="008C4C71" w:rsidRPr="008C4C71" w:rsidRDefault="008C4C71" w:rsidP="00D37B96">
      <w:pPr>
        <w:rPr>
          <w:b/>
        </w:rPr>
      </w:pPr>
      <w:r w:rsidRPr="00FD4617">
        <w:tab/>
      </w:r>
      <w:r w:rsidRPr="00FD4617">
        <w:tab/>
      </w:r>
      <w:r w:rsidRPr="00FD4617">
        <w:tab/>
        <w:t>3.</w:t>
      </w:r>
      <w:r w:rsidR="00BE7B54">
        <w:t xml:space="preserve"> </w:t>
      </w:r>
      <w:r w:rsidRPr="00FD4617">
        <w:t>cena -   1000 Kč</w:t>
      </w:r>
      <w:r>
        <w:rPr>
          <w:b/>
        </w:rPr>
        <w:tab/>
      </w:r>
    </w:p>
    <w:p w:rsidR="00CA4B2C" w:rsidRDefault="008C4C71" w:rsidP="00D37B96">
      <w:r>
        <w:tab/>
      </w:r>
      <w:r>
        <w:tab/>
      </w:r>
      <w:r>
        <w:tab/>
      </w:r>
      <w:r w:rsidR="00CA4B2C">
        <w:t>4. cena -     500 Kč</w:t>
      </w:r>
    </w:p>
    <w:p w:rsidR="00CA4B2C" w:rsidRDefault="00CA4B2C" w:rsidP="00D37B96">
      <w:r>
        <w:tab/>
      </w:r>
      <w:r>
        <w:tab/>
      </w:r>
      <w:r>
        <w:tab/>
        <w:t>5. cena -     300 Kč</w:t>
      </w:r>
      <w:r>
        <w:tab/>
      </w:r>
    </w:p>
    <w:p w:rsidR="008C4C71" w:rsidRDefault="00CA4B2C" w:rsidP="00D37B96">
      <w:r>
        <w:tab/>
      </w:r>
      <w:r w:rsidR="007C09F8">
        <w:tab/>
      </w:r>
      <w:r w:rsidR="007C09F8">
        <w:tab/>
        <w:t>6. cena -     200 Kč</w:t>
      </w:r>
      <w:r w:rsidR="007C09F8">
        <w:tab/>
      </w:r>
    </w:p>
    <w:p w:rsidR="007C09F8" w:rsidRDefault="00FD4617" w:rsidP="00D37B96">
      <w:r>
        <w:tab/>
      </w:r>
      <w:r>
        <w:tab/>
      </w:r>
      <w:r>
        <w:tab/>
      </w:r>
    </w:p>
    <w:p w:rsidR="00FD4617" w:rsidRDefault="007C09F8" w:rsidP="00D37B96">
      <w:pPr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Turnaj  B</w:t>
      </w:r>
      <w:proofErr w:type="gramEnd"/>
    </w:p>
    <w:p w:rsidR="007C09F8" w:rsidRDefault="00FD4617" w:rsidP="00D37B9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D4617" w:rsidRPr="00FD4617" w:rsidRDefault="007C09F8" w:rsidP="00D37B96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D4617" w:rsidRPr="00FD4617">
        <w:t xml:space="preserve">Věcné ceny pro </w:t>
      </w:r>
      <w:proofErr w:type="gramStart"/>
      <w:r w:rsidR="00FD4617" w:rsidRPr="00FD4617">
        <w:t>první</w:t>
      </w:r>
      <w:r w:rsidR="00CA4B2C">
        <w:t xml:space="preserve">ch </w:t>
      </w:r>
      <w:r w:rsidR="00FD4617" w:rsidRPr="00FD4617">
        <w:t xml:space="preserve"> pět</w:t>
      </w:r>
      <w:proofErr w:type="gramEnd"/>
      <w:r w:rsidR="00FD4617" w:rsidRPr="00FD4617">
        <w:t xml:space="preserve"> v každé kategorii</w:t>
      </w:r>
    </w:p>
    <w:p w:rsidR="00FD4617" w:rsidRDefault="00FD4617" w:rsidP="00D37B96"/>
    <w:p w:rsidR="004146DE" w:rsidRPr="007C09F8" w:rsidRDefault="00D37B96" w:rsidP="00D37B96">
      <w:pPr>
        <w:spacing w:before="120"/>
        <w:rPr>
          <w:color w:val="000000" w:themeColor="text1"/>
        </w:rPr>
      </w:pPr>
      <w:r w:rsidRPr="0054207C">
        <w:tab/>
      </w:r>
      <w:r w:rsidRPr="0054207C">
        <w:tab/>
      </w:r>
      <w:r w:rsidRPr="0054207C">
        <w:tab/>
      </w:r>
      <w:r w:rsidRPr="007C09F8">
        <w:rPr>
          <w:color w:val="000000" w:themeColor="text1"/>
        </w:rPr>
        <w:t>Cenový fond v hodnotě 25000 Kč.</w:t>
      </w:r>
    </w:p>
    <w:p w:rsidR="00486C7B" w:rsidRDefault="00486C7B">
      <w:pPr>
        <w:rPr>
          <w:b/>
          <w:sz w:val="32"/>
          <w:szCs w:val="32"/>
          <w:u w:val="single"/>
        </w:rPr>
      </w:pPr>
    </w:p>
    <w:p w:rsidR="007C09F8" w:rsidRDefault="00A959BC" w:rsidP="00A959BC">
      <w:pPr>
        <w:rPr>
          <w:b/>
        </w:rPr>
      </w:pPr>
      <w:r>
        <w:rPr>
          <w:b/>
        </w:rPr>
        <w:t>Ubytování</w:t>
      </w:r>
      <w:r w:rsidRPr="004E251B">
        <w:rPr>
          <w:b/>
        </w:rPr>
        <w:t>:</w:t>
      </w:r>
      <w:r w:rsidR="00CA3CA0">
        <w:rPr>
          <w:b/>
        </w:rPr>
        <w:t xml:space="preserve">  </w:t>
      </w:r>
    </w:p>
    <w:p w:rsidR="00A959BC" w:rsidRDefault="00CA3CA0" w:rsidP="00A959BC">
      <w:pPr>
        <w:rPr>
          <w:b/>
        </w:rPr>
      </w:pPr>
      <w:r>
        <w:rPr>
          <w:b/>
        </w:rPr>
        <w:t xml:space="preserve"> </w:t>
      </w:r>
    </w:p>
    <w:p w:rsidR="00A959BC" w:rsidRDefault="00367869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67869">
        <w:rPr>
          <w:b/>
        </w:rPr>
        <w:t xml:space="preserve">Interhotel Bohemia </w:t>
      </w:r>
      <w:r>
        <w:rPr>
          <w:b/>
        </w:rPr>
        <w:t xml:space="preserve">- </w:t>
      </w:r>
      <w:hyperlink r:id="rId11" w:history="1">
        <w:r w:rsidRPr="00367869">
          <w:rPr>
            <w:rStyle w:val="Hypertextovodkaz"/>
          </w:rPr>
          <w:t>http://www.ihbohemia.com/</w:t>
        </w:r>
      </w:hyperlink>
    </w:p>
    <w:p w:rsidR="00367869" w:rsidRDefault="00367869">
      <w:r>
        <w:tab/>
      </w:r>
      <w:r>
        <w:tab/>
      </w:r>
      <w:r>
        <w:tab/>
      </w:r>
      <w:r>
        <w:tab/>
      </w:r>
    </w:p>
    <w:p w:rsidR="00367869" w:rsidRDefault="00367869">
      <w:r>
        <w:tab/>
      </w:r>
      <w:r>
        <w:tab/>
      </w:r>
      <w:r>
        <w:tab/>
      </w:r>
      <w:r>
        <w:tab/>
      </w:r>
      <w:r>
        <w:tab/>
        <w:t>Cena - 390Kč/noc, v případě větších skupin možná sleva</w:t>
      </w:r>
    </w:p>
    <w:p w:rsidR="00367869" w:rsidRDefault="00367869">
      <w:r>
        <w:tab/>
      </w:r>
      <w:r>
        <w:tab/>
      </w:r>
      <w:r>
        <w:tab/>
      </w:r>
    </w:p>
    <w:p w:rsidR="00367869" w:rsidRDefault="00367869">
      <w:pPr>
        <w:rPr>
          <w:rStyle w:val="5yl5"/>
          <w:b/>
        </w:rPr>
      </w:pPr>
      <w:r>
        <w:lastRenderedPageBreak/>
        <w:tab/>
      </w:r>
      <w:r>
        <w:tab/>
      </w:r>
      <w:r>
        <w:tab/>
      </w:r>
      <w:r w:rsidRPr="00367869">
        <w:rPr>
          <w:rStyle w:val="5yl5"/>
          <w:b/>
        </w:rPr>
        <w:t>DDM Ústí n</w:t>
      </w:r>
      <w:r w:rsidR="00BE7B54">
        <w:rPr>
          <w:rStyle w:val="5yl5"/>
          <w:b/>
        </w:rPr>
        <w:t>ad</w:t>
      </w:r>
      <w:r w:rsidRPr="00367869">
        <w:rPr>
          <w:rStyle w:val="5yl5"/>
          <w:b/>
        </w:rPr>
        <w:t xml:space="preserve"> Labem</w:t>
      </w:r>
      <w:r>
        <w:rPr>
          <w:rStyle w:val="5yl5"/>
          <w:b/>
        </w:rPr>
        <w:t xml:space="preserve"> - </w:t>
      </w:r>
      <w:hyperlink r:id="rId12" w:history="1">
        <w:r w:rsidRPr="00367869">
          <w:rPr>
            <w:rStyle w:val="Hypertextovodkaz"/>
          </w:rPr>
          <w:t>http://www.ddmul.cz/</w:t>
        </w:r>
      </w:hyperlink>
      <w:r>
        <w:rPr>
          <w:rStyle w:val="5yl5"/>
          <w:b/>
        </w:rPr>
        <w:tab/>
      </w:r>
    </w:p>
    <w:p w:rsidR="00367869" w:rsidRDefault="00367869">
      <w:pPr>
        <w:rPr>
          <w:rStyle w:val="5yl5"/>
          <w:b/>
        </w:rPr>
      </w:pPr>
      <w:r>
        <w:rPr>
          <w:rStyle w:val="5yl5"/>
          <w:b/>
        </w:rPr>
        <w:tab/>
      </w:r>
      <w:r>
        <w:rPr>
          <w:rStyle w:val="5yl5"/>
          <w:b/>
        </w:rPr>
        <w:tab/>
      </w:r>
    </w:p>
    <w:p w:rsidR="00367869" w:rsidRPr="00367869" w:rsidRDefault="00367869">
      <w:pPr>
        <w:rPr>
          <w:b/>
        </w:rPr>
      </w:pPr>
      <w:r>
        <w:rPr>
          <w:rStyle w:val="5yl5"/>
          <w:b/>
        </w:rPr>
        <w:tab/>
      </w:r>
      <w:r>
        <w:rPr>
          <w:rStyle w:val="5yl5"/>
          <w:b/>
        </w:rPr>
        <w:tab/>
      </w:r>
      <w:r>
        <w:rPr>
          <w:rStyle w:val="5yl5"/>
          <w:b/>
        </w:rPr>
        <w:tab/>
      </w:r>
      <w:r>
        <w:rPr>
          <w:rStyle w:val="5yl5"/>
          <w:b/>
        </w:rPr>
        <w:tab/>
      </w:r>
      <w:r>
        <w:rPr>
          <w:rStyle w:val="5yl5"/>
          <w:b/>
        </w:rPr>
        <w:tab/>
      </w:r>
      <w:r w:rsidRPr="00367869">
        <w:rPr>
          <w:rStyle w:val="5yl5"/>
        </w:rPr>
        <w:t>Cena</w:t>
      </w:r>
      <w:r>
        <w:rPr>
          <w:rStyle w:val="5yl5"/>
          <w:b/>
        </w:rPr>
        <w:t xml:space="preserve"> - </w:t>
      </w:r>
      <w:r w:rsidRPr="00367869">
        <w:rPr>
          <w:rStyle w:val="5yl5"/>
        </w:rPr>
        <w:t>100Kč</w:t>
      </w:r>
      <w:r>
        <w:rPr>
          <w:rStyle w:val="5yl5"/>
        </w:rPr>
        <w:t>/noc</w:t>
      </w:r>
      <w:r w:rsidRPr="00367869">
        <w:rPr>
          <w:rStyle w:val="5yl5"/>
        </w:rPr>
        <w:t xml:space="preserve"> </w:t>
      </w:r>
      <w:r>
        <w:rPr>
          <w:rStyle w:val="5yl5"/>
        </w:rPr>
        <w:t>, v</w:t>
      </w:r>
      <w:r w:rsidRPr="00367869">
        <w:rPr>
          <w:rStyle w:val="5yl5"/>
        </w:rPr>
        <w:t xml:space="preserve">lastní spacáky, </w:t>
      </w:r>
      <w:proofErr w:type="gramStart"/>
      <w:r w:rsidRPr="00367869">
        <w:rPr>
          <w:rStyle w:val="5yl5"/>
        </w:rPr>
        <w:t>uby</w:t>
      </w:r>
      <w:r>
        <w:rPr>
          <w:rStyle w:val="5yl5"/>
        </w:rPr>
        <w:t xml:space="preserve">tování </w:t>
      </w:r>
      <w:r w:rsidRPr="00367869">
        <w:rPr>
          <w:rStyle w:val="5yl5"/>
        </w:rPr>
        <w:t xml:space="preserve"> v klubovnách</w:t>
      </w:r>
      <w:proofErr w:type="gramEnd"/>
      <w:r w:rsidRPr="00367869">
        <w:rPr>
          <w:rStyle w:val="5yl5"/>
        </w:rPr>
        <w:t xml:space="preserve"> </w:t>
      </w:r>
      <w:r>
        <w:rPr>
          <w:rStyle w:val="5yl5"/>
        </w:rPr>
        <w:t xml:space="preserve">  </w:t>
      </w:r>
    </w:p>
    <w:p w:rsidR="008C4C71" w:rsidRDefault="008C4C71">
      <w:pPr>
        <w:rPr>
          <w:sz w:val="32"/>
          <w:szCs w:val="32"/>
        </w:rPr>
      </w:pPr>
    </w:p>
    <w:p w:rsidR="00A959BC" w:rsidRDefault="00347DCA" w:rsidP="00A959BC">
      <w:pPr>
        <w:rPr>
          <w:b/>
        </w:rPr>
      </w:pPr>
      <w:r>
        <w:rPr>
          <w:b/>
        </w:rPr>
        <w:t>Stravování:</w:t>
      </w:r>
      <w:r>
        <w:rPr>
          <w:b/>
        </w:rPr>
        <w:tab/>
      </w:r>
    </w:p>
    <w:p w:rsidR="00347DCA" w:rsidRPr="00347DCA" w:rsidRDefault="00347DCA" w:rsidP="00A959BC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47DCA">
        <w:t xml:space="preserve">Přímo v Interhotelu, dále je zde možnost se stravovat na celé řadě míst v </w:t>
      </w:r>
      <w:r w:rsidRPr="00347DCA">
        <w:tab/>
      </w:r>
      <w:r w:rsidRPr="00347DCA">
        <w:tab/>
      </w:r>
      <w:r w:rsidRPr="00347DCA">
        <w:tab/>
      </w:r>
      <w:r>
        <w:tab/>
      </w:r>
      <w:r w:rsidRPr="00347DCA">
        <w:t xml:space="preserve">okolí.  </w:t>
      </w:r>
      <w:proofErr w:type="spellStart"/>
      <w:r w:rsidRPr="00347DCA">
        <w:rPr>
          <w:rStyle w:val="5yl5"/>
        </w:rPr>
        <w:t>McDonalds</w:t>
      </w:r>
      <w:proofErr w:type="spellEnd"/>
      <w:r w:rsidRPr="00347DCA">
        <w:rPr>
          <w:rStyle w:val="5yl5"/>
        </w:rPr>
        <w:t xml:space="preserve">, </w:t>
      </w:r>
      <w:proofErr w:type="spellStart"/>
      <w:r w:rsidRPr="00347DCA">
        <w:rPr>
          <w:rStyle w:val="5yl5"/>
        </w:rPr>
        <w:t>Forum</w:t>
      </w:r>
      <w:proofErr w:type="spellEnd"/>
      <w:r w:rsidRPr="00347DCA">
        <w:rPr>
          <w:rStyle w:val="5yl5"/>
        </w:rPr>
        <w:t xml:space="preserve"> apod.</w:t>
      </w:r>
    </w:p>
    <w:p w:rsidR="00A959BC" w:rsidRDefault="00A959BC" w:rsidP="00A959BC"/>
    <w:p w:rsidR="00A959BC" w:rsidRDefault="00A959BC">
      <w:pPr>
        <w:rPr>
          <w:sz w:val="32"/>
          <w:szCs w:val="32"/>
        </w:rPr>
      </w:pPr>
    </w:p>
    <w:p w:rsidR="00F31011" w:rsidRPr="00D44BA0" w:rsidRDefault="00F31011" w:rsidP="00F31011">
      <w:pPr>
        <w:spacing w:before="120"/>
        <w:ind w:left="2127" w:hanging="2127"/>
        <w:jc w:val="both"/>
      </w:pPr>
      <w:r>
        <w:rPr>
          <w:b/>
        </w:rPr>
        <w:t>Různé:</w:t>
      </w:r>
      <w:r>
        <w:rPr>
          <w:b/>
        </w:rPr>
        <w:tab/>
      </w:r>
      <w:r w:rsidR="006D4D15" w:rsidRPr="006D4D15">
        <w:t xml:space="preserve">Dozor nad dětmi v DDM přes noc zajištěn ( Roman </w:t>
      </w:r>
      <w:proofErr w:type="gramStart"/>
      <w:r w:rsidR="006D4D15" w:rsidRPr="006D4D15">
        <w:t>Burda )</w:t>
      </w:r>
      <w:proofErr w:type="gramEnd"/>
    </w:p>
    <w:p w:rsidR="00F31011" w:rsidRPr="00D44BA0" w:rsidRDefault="00F31011" w:rsidP="00F31011">
      <w:pPr>
        <w:spacing w:before="120"/>
        <w:ind w:left="2127" w:hanging="2127"/>
        <w:jc w:val="both"/>
        <w:rPr>
          <w:b/>
        </w:rPr>
      </w:pPr>
      <w:r w:rsidRPr="00D44BA0">
        <w:tab/>
        <w:t>Přezůvky s sebou!</w:t>
      </w:r>
    </w:p>
    <w:p w:rsidR="00F31011" w:rsidRDefault="00F31011">
      <w:pPr>
        <w:rPr>
          <w:sz w:val="32"/>
          <w:szCs w:val="32"/>
        </w:rPr>
      </w:pPr>
    </w:p>
    <w:p w:rsidR="007C09F8" w:rsidRDefault="009C36B3">
      <w:r w:rsidRPr="009C36B3">
        <w:rPr>
          <w:b/>
        </w:rPr>
        <w:t>Sponzoři:</w:t>
      </w:r>
      <w:r>
        <w:tab/>
      </w:r>
      <w:r>
        <w:tab/>
      </w:r>
      <w:proofErr w:type="spellStart"/>
      <w:r w:rsidR="007C09F8">
        <w:t>Lasvit</w:t>
      </w:r>
      <w:proofErr w:type="spellEnd"/>
    </w:p>
    <w:p w:rsidR="009C36B3" w:rsidRDefault="007C09F8">
      <w:r>
        <w:tab/>
      </w:r>
      <w:r>
        <w:tab/>
      </w:r>
      <w:r>
        <w:tab/>
      </w:r>
      <w:proofErr w:type="spellStart"/>
      <w:r w:rsidR="009C36B3">
        <w:t>Egermann</w:t>
      </w:r>
      <w:proofErr w:type="spellEnd"/>
      <w:r w:rsidR="009C36B3">
        <w:t xml:space="preserve"> s.</w:t>
      </w:r>
      <w:proofErr w:type="spellStart"/>
      <w:r w:rsidR="009C36B3">
        <w:t>r.o</w:t>
      </w:r>
      <w:proofErr w:type="spellEnd"/>
      <w:r w:rsidR="009C36B3">
        <w:tab/>
      </w:r>
    </w:p>
    <w:p w:rsidR="009C36B3" w:rsidRDefault="009C36B3">
      <w:r>
        <w:tab/>
      </w:r>
      <w:r>
        <w:tab/>
      </w:r>
      <w:r>
        <w:tab/>
      </w:r>
      <w:proofErr w:type="spellStart"/>
      <w:proofErr w:type="gramStart"/>
      <w:r>
        <w:t>Crystalex</w:t>
      </w:r>
      <w:proofErr w:type="spellEnd"/>
      <w:r>
        <w:t xml:space="preserve">  Nový</w:t>
      </w:r>
      <w:proofErr w:type="gramEnd"/>
      <w:r>
        <w:t xml:space="preserve"> Bor</w:t>
      </w:r>
    </w:p>
    <w:p w:rsidR="009C36B3" w:rsidRDefault="009C36B3">
      <w:r>
        <w:tab/>
      </w:r>
      <w:r>
        <w:tab/>
      </w:r>
      <w:r>
        <w:tab/>
        <w:t>Straky na Vrbě</w:t>
      </w:r>
    </w:p>
    <w:p w:rsidR="009C36B3" w:rsidRDefault="009C36B3">
      <w:r>
        <w:tab/>
      </w:r>
      <w:r>
        <w:tab/>
      </w:r>
      <w:r>
        <w:tab/>
        <w:t xml:space="preserve">Fantasy </w:t>
      </w:r>
      <w:proofErr w:type="spellStart"/>
      <w:r>
        <w:t>Shop</w:t>
      </w:r>
      <w:proofErr w:type="spellEnd"/>
    </w:p>
    <w:p w:rsidR="009C36B3" w:rsidRDefault="009C36B3">
      <w:r>
        <w:tab/>
      </w:r>
      <w:r>
        <w:tab/>
      </w:r>
      <w:r>
        <w:tab/>
      </w:r>
      <w:proofErr w:type="spellStart"/>
      <w:r>
        <w:t>Albi</w:t>
      </w:r>
      <w:proofErr w:type="spellEnd"/>
    </w:p>
    <w:p w:rsidR="009C36B3" w:rsidRDefault="009C36B3">
      <w:r>
        <w:tab/>
      </w:r>
      <w:r>
        <w:tab/>
      </w:r>
      <w:r>
        <w:tab/>
      </w:r>
    </w:p>
    <w:p w:rsidR="00212A88" w:rsidRDefault="00C315B4">
      <w:pPr>
        <w:jc w:val="both"/>
        <w:rPr>
          <w:b/>
        </w:rPr>
      </w:pPr>
      <w:r w:rsidRPr="00C315B4">
        <w:rPr>
          <w:b/>
        </w:rPr>
        <w:t>Odkaz na fotografie</w:t>
      </w:r>
      <w:r w:rsidR="004146DE">
        <w:rPr>
          <w:b/>
        </w:rPr>
        <w:t xml:space="preserve"> a webové stránky partnerů</w:t>
      </w:r>
      <w:r w:rsidRPr="00C315B4">
        <w:rPr>
          <w:b/>
        </w:rPr>
        <w:t>:</w:t>
      </w:r>
    </w:p>
    <w:p w:rsidR="00C315B4" w:rsidRDefault="00C315B4">
      <w:pPr>
        <w:jc w:val="both"/>
        <w:rPr>
          <w:b/>
        </w:rPr>
      </w:pPr>
    </w:p>
    <w:p w:rsidR="00347DCA" w:rsidRPr="00347DCA" w:rsidRDefault="009D7107">
      <w:pPr>
        <w:jc w:val="both"/>
      </w:pPr>
      <w:hyperlink r:id="rId13" w:history="1">
        <w:r w:rsidR="00347DCA" w:rsidRPr="00347DCA">
          <w:rPr>
            <w:rStyle w:val="Hypertextovodkaz"/>
          </w:rPr>
          <w:t>http://www.sachyusti.cz/</w:t>
        </w:r>
      </w:hyperlink>
    </w:p>
    <w:p w:rsidR="00212A88" w:rsidRPr="00347DCA" w:rsidRDefault="009D7107">
      <w:pPr>
        <w:jc w:val="both"/>
      </w:pPr>
      <w:hyperlink r:id="rId14" w:history="1">
        <w:r w:rsidR="00212A88" w:rsidRPr="00347DCA">
          <w:rPr>
            <w:rStyle w:val="Hypertextovodkaz"/>
          </w:rPr>
          <w:t>https://www.zonerama.com/Hopr</w:t>
        </w:r>
      </w:hyperlink>
    </w:p>
    <w:p w:rsidR="00212A88" w:rsidRPr="00347DCA" w:rsidRDefault="009D7107">
      <w:pPr>
        <w:jc w:val="both"/>
      </w:pPr>
      <w:hyperlink r:id="rId15" w:history="1">
        <w:r w:rsidR="00212A88" w:rsidRPr="00347DCA">
          <w:rPr>
            <w:rStyle w:val="Hypertextovodkaz"/>
          </w:rPr>
          <w:t>http://www.hopr.cholerik.cz/</w:t>
        </w:r>
      </w:hyperlink>
    </w:p>
    <w:p w:rsidR="004146DE" w:rsidRPr="00347DCA" w:rsidRDefault="009D7107" w:rsidP="004146DE">
      <w:pPr>
        <w:jc w:val="both"/>
      </w:pPr>
      <w:hyperlink r:id="rId16" w:history="1">
        <w:r w:rsidR="004146DE" w:rsidRPr="00347DCA">
          <w:rPr>
            <w:rStyle w:val="Hypertextovodkaz"/>
          </w:rPr>
          <w:t>http://www.sachovytabor.cz/WP/</w:t>
        </w:r>
      </w:hyperlink>
    </w:p>
    <w:p w:rsidR="00C336EA" w:rsidRDefault="00C336EA">
      <w:pPr>
        <w:jc w:val="both"/>
        <w:rPr>
          <w:b/>
        </w:rPr>
      </w:pPr>
    </w:p>
    <w:p w:rsidR="00D06871" w:rsidRPr="00C315B4" w:rsidRDefault="00D06871">
      <w:pPr>
        <w:jc w:val="both"/>
        <w:rPr>
          <w:b/>
        </w:rPr>
      </w:pPr>
      <w:r w:rsidRPr="00C315B4">
        <w:rPr>
          <w:b/>
        </w:rPr>
        <w:t xml:space="preserve">Přehled pořádaných akcí </w:t>
      </w:r>
      <w:r w:rsidR="004146DE">
        <w:rPr>
          <w:b/>
        </w:rPr>
        <w:t>pořadatelem a partnery</w:t>
      </w:r>
      <w:r w:rsidRPr="00C315B4">
        <w:rPr>
          <w:b/>
        </w:rPr>
        <w:t>:</w:t>
      </w:r>
    </w:p>
    <w:p w:rsidR="00D06871" w:rsidRDefault="00D06871">
      <w:pPr>
        <w:jc w:val="both"/>
      </w:pPr>
    </w:p>
    <w:p w:rsidR="00D06871" w:rsidRDefault="00D06871">
      <w:pPr>
        <w:jc w:val="both"/>
      </w:pPr>
      <w:r>
        <w:t>Mistrovství Čech kategorie HD 10 a 8</w:t>
      </w:r>
    </w:p>
    <w:p w:rsidR="00D06871" w:rsidRDefault="00D06871" w:rsidP="00D06871">
      <w:pPr>
        <w:jc w:val="both"/>
      </w:pPr>
      <w:r>
        <w:t>Mistrovství ČR mládeže v rapid šachu 2015 HD 12,14,16</w:t>
      </w:r>
    </w:p>
    <w:p w:rsidR="00D06871" w:rsidRDefault="00D06871" w:rsidP="00D06871">
      <w:pPr>
        <w:jc w:val="both"/>
      </w:pPr>
      <w:r w:rsidRPr="00D06871">
        <w:t>Mistrovství ČR D18-D20 a Polofinále Mistrovství ČR H18-H20</w:t>
      </w:r>
      <w:r w:rsidR="00575622">
        <w:t xml:space="preserve"> 2015</w:t>
      </w:r>
    </w:p>
    <w:p w:rsidR="00575622" w:rsidRDefault="00575622" w:rsidP="00575622">
      <w:pPr>
        <w:jc w:val="both"/>
      </w:pPr>
      <w:r w:rsidRPr="00D06871">
        <w:t>Mistrovství ČR D18-D20 a Polofinále Mistrovství ČR H18-H20</w:t>
      </w:r>
      <w:r>
        <w:t xml:space="preserve"> 2016</w:t>
      </w:r>
    </w:p>
    <w:p w:rsidR="004146DE" w:rsidRDefault="004146DE" w:rsidP="004146DE">
      <w:pPr>
        <w:jc w:val="both"/>
      </w:pPr>
      <w:r w:rsidRPr="00D06871">
        <w:t>Mistrovství ČR D18-D20 a Polofinále Mistrovství ČR H18-H20</w:t>
      </w:r>
      <w:r>
        <w:t xml:space="preserve"> 2017</w:t>
      </w:r>
    </w:p>
    <w:p w:rsidR="00D06871" w:rsidRDefault="00575622" w:rsidP="00D06871">
      <w:pPr>
        <w:jc w:val="both"/>
      </w:pPr>
      <w:r>
        <w:t>Velikonoční Open v Novém Boru 1. ročník</w:t>
      </w:r>
      <w:r w:rsidR="00D06871">
        <w:t xml:space="preserve"> </w:t>
      </w:r>
    </w:p>
    <w:p w:rsidR="00575622" w:rsidRDefault="00575622" w:rsidP="00D06871">
      <w:pPr>
        <w:jc w:val="both"/>
      </w:pPr>
      <w:r>
        <w:t>Velikonoční Open v Novém Boru 2. ročník</w:t>
      </w:r>
    </w:p>
    <w:p w:rsidR="004146DE" w:rsidRDefault="004146DE" w:rsidP="004146DE">
      <w:pPr>
        <w:jc w:val="both"/>
      </w:pPr>
      <w:r>
        <w:t>KP družstev mladších žáků 2015</w:t>
      </w:r>
    </w:p>
    <w:p w:rsidR="004146DE" w:rsidRDefault="004146DE" w:rsidP="004146DE">
      <w:pPr>
        <w:jc w:val="both"/>
      </w:pPr>
      <w:r>
        <w:t>KP družstev mladších žáků 2016</w:t>
      </w:r>
    </w:p>
    <w:p w:rsidR="00F439AE" w:rsidRDefault="00F439AE" w:rsidP="00F439AE">
      <w:pPr>
        <w:jc w:val="both"/>
      </w:pPr>
      <w:r>
        <w:t>KP družstev mladších žáků 2017</w:t>
      </w:r>
    </w:p>
    <w:p w:rsidR="00786886" w:rsidRDefault="00786886" w:rsidP="004146DE">
      <w:pPr>
        <w:jc w:val="both"/>
      </w:pPr>
      <w:r>
        <w:t xml:space="preserve">Šachové tábory na </w:t>
      </w:r>
      <w:proofErr w:type="spellStart"/>
      <w:r>
        <w:t>Studenově</w:t>
      </w:r>
      <w:proofErr w:type="spellEnd"/>
      <w:r>
        <w:t xml:space="preserve"> od roku 1998 do teď</w:t>
      </w:r>
    </w:p>
    <w:p w:rsidR="00D06871" w:rsidRDefault="00D06871">
      <w:pPr>
        <w:jc w:val="both"/>
      </w:pPr>
      <w:r>
        <w:t>Akce a turnaje pro děti a mládež v rámci ŠSLK</w:t>
      </w:r>
    </w:p>
    <w:p w:rsidR="00F439AE" w:rsidRDefault="00F439AE" w:rsidP="00F439AE">
      <w:pPr>
        <w:jc w:val="both"/>
      </w:pPr>
      <w:r>
        <w:t>Akce a turnaje pro děti a mládež v rámci ŠSÚK</w:t>
      </w:r>
    </w:p>
    <w:p w:rsidR="00F439AE" w:rsidRDefault="00BE7B54">
      <w:pPr>
        <w:jc w:val="both"/>
      </w:pPr>
      <w:r>
        <w:t>Šachový Festival 2002</w:t>
      </w:r>
      <w:r w:rsidR="007632C0">
        <w:t xml:space="preserve"> </w:t>
      </w:r>
      <w:r w:rsidR="007632C0" w:rsidRPr="006D4D15">
        <w:t>1993</w:t>
      </w:r>
      <w:r w:rsidRPr="006D4D15">
        <w:t>- 2017</w:t>
      </w:r>
    </w:p>
    <w:p w:rsidR="00D44BA0" w:rsidRDefault="00D44BA0">
      <w:pPr>
        <w:jc w:val="both"/>
      </w:pPr>
    </w:p>
    <w:p w:rsidR="00742ED8" w:rsidRDefault="00742ED8">
      <w:pPr>
        <w:jc w:val="both"/>
      </w:pPr>
      <w:r>
        <w:t>V</w:t>
      </w:r>
      <w:r w:rsidR="00B476C6">
        <w:t> </w:t>
      </w:r>
      <w:r w:rsidR="00F439AE">
        <w:t>Ú</w:t>
      </w:r>
      <w:r w:rsidR="008C4C71">
        <w:t>stí nad Labem</w:t>
      </w:r>
      <w:r w:rsidR="002303FB">
        <w:t xml:space="preserve"> </w:t>
      </w:r>
      <w:r w:rsidR="008C4C71">
        <w:t>26</w:t>
      </w:r>
      <w:r w:rsidR="003C7E79">
        <w:t xml:space="preserve">. </w:t>
      </w:r>
      <w:r w:rsidR="00347DCA">
        <w:t>listopadu</w:t>
      </w:r>
      <w:r w:rsidR="003C7E79">
        <w:t xml:space="preserve"> 201</w:t>
      </w:r>
      <w:r w:rsidR="008C4C71">
        <w:t>7</w:t>
      </w:r>
    </w:p>
    <w:p w:rsidR="00392B76" w:rsidRDefault="00392B76" w:rsidP="002303FB">
      <w:pPr>
        <w:tabs>
          <w:tab w:val="left" w:pos="7144"/>
        </w:tabs>
        <w:ind w:left="1440"/>
        <w:jc w:val="both"/>
      </w:pPr>
    </w:p>
    <w:p w:rsidR="00DF6886" w:rsidRDefault="00C60F3D" w:rsidP="002303FB">
      <w:pPr>
        <w:tabs>
          <w:tab w:val="left" w:pos="7144"/>
        </w:tabs>
        <w:ind w:left="1440"/>
        <w:jc w:val="both"/>
      </w:pPr>
      <w:r w:rsidRPr="00182C11">
        <w:t xml:space="preserve">Michal </w:t>
      </w:r>
      <w:proofErr w:type="gramStart"/>
      <w:r w:rsidRPr="00182C11">
        <w:t>Mach</w:t>
      </w:r>
      <w:r w:rsidR="00F31011">
        <w:t xml:space="preserve">                         </w:t>
      </w:r>
      <w:r w:rsidR="008C4C71">
        <w:t>Pavel</w:t>
      </w:r>
      <w:proofErr w:type="gramEnd"/>
      <w:r w:rsidR="008C4C71">
        <w:t xml:space="preserve"> </w:t>
      </w:r>
      <w:proofErr w:type="spellStart"/>
      <w:r w:rsidR="008C4C71">
        <w:t>Chrz</w:t>
      </w:r>
      <w:proofErr w:type="spellEnd"/>
      <w:r w:rsidR="00DF6886">
        <w:tab/>
      </w:r>
      <w:r w:rsidR="00F31011">
        <w:t xml:space="preserve">       Roman Burda</w:t>
      </w:r>
      <w:r w:rsidR="00DF6886">
        <w:tab/>
      </w:r>
    </w:p>
    <w:p w:rsidR="00F61CA4" w:rsidRPr="00182C11" w:rsidRDefault="00DF6886" w:rsidP="002303FB">
      <w:pPr>
        <w:tabs>
          <w:tab w:val="left" w:pos="7144"/>
        </w:tabs>
        <w:ind w:left="1440"/>
        <w:jc w:val="both"/>
      </w:pPr>
      <w:r>
        <w:t xml:space="preserve">ředitel </w:t>
      </w:r>
      <w:proofErr w:type="gramStart"/>
      <w:r>
        <w:t>turnaje</w:t>
      </w:r>
      <w:r w:rsidR="00F31011">
        <w:t xml:space="preserve">                        zástupce</w:t>
      </w:r>
      <w:proofErr w:type="gramEnd"/>
      <w:r w:rsidR="00F31011">
        <w:t xml:space="preserve"> partnera</w:t>
      </w:r>
      <w:r w:rsidR="00F31011">
        <w:tab/>
        <w:t xml:space="preserve">   zástupce partnera</w:t>
      </w:r>
      <w:r w:rsidR="00F61CA4" w:rsidRPr="00182C11">
        <w:tab/>
      </w:r>
    </w:p>
    <w:sectPr w:rsidR="00F61CA4" w:rsidRPr="00182C11" w:rsidSect="00486C7B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680" w:right="1134" w:bottom="680" w:left="1134" w:header="567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767" w:rsidRDefault="00B17767">
      <w:r>
        <w:separator/>
      </w:r>
    </w:p>
  </w:endnote>
  <w:endnote w:type="continuationSeparator" w:id="0">
    <w:p w:rsidR="00B17767" w:rsidRDefault="00B177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C7B" w:rsidRDefault="0087767A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telefon +420 732 636 825</w:t>
    </w:r>
    <w:r w:rsidR="00486C7B">
      <w:rPr>
        <w:rFonts w:asciiTheme="majorHAnsi" w:hAnsiTheme="majorHAnsi"/>
      </w:rPr>
      <w:ptab w:relativeTo="margin" w:alignment="right" w:leader="none"/>
    </w:r>
    <w:r w:rsidR="00486C7B">
      <w:rPr>
        <w:rFonts w:asciiTheme="majorHAnsi" w:hAnsiTheme="majorHAnsi"/>
      </w:rPr>
      <w:t xml:space="preserve">Stránka </w:t>
    </w:r>
    <w:fldSimple w:instr=" PAGE   \* MERGEFORMAT ">
      <w:r w:rsidR="003C4135" w:rsidRPr="003C4135">
        <w:rPr>
          <w:rFonts w:asciiTheme="majorHAnsi" w:hAnsiTheme="majorHAnsi"/>
          <w:noProof/>
        </w:rPr>
        <w:t>2</w:t>
      </w:r>
    </w:fldSimple>
  </w:p>
  <w:p w:rsidR="003C7E79" w:rsidRDefault="003C7E79">
    <w:pPr>
      <w:pStyle w:val="Zpat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C7B" w:rsidRDefault="00486C7B">
    <w:pPr>
      <w:pStyle w:val="Zpa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telefon +420 732 636 825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Stránka </w:t>
    </w:r>
    <w:fldSimple w:instr=" PAGE   \* MERGEFORMAT ">
      <w:r w:rsidR="003C4135" w:rsidRPr="003C4135">
        <w:rPr>
          <w:rFonts w:asciiTheme="majorHAnsi" w:hAnsiTheme="majorHAnsi"/>
          <w:noProof/>
        </w:rPr>
        <w:t>1</w:t>
      </w:r>
    </w:fldSimple>
  </w:p>
  <w:p w:rsidR="003C7E79" w:rsidRDefault="003C7E79" w:rsidP="00212A8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767" w:rsidRDefault="00B17767">
      <w:r>
        <w:separator/>
      </w:r>
    </w:p>
  </w:footnote>
  <w:footnote w:type="continuationSeparator" w:id="0">
    <w:p w:rsidR="00B17767" w:rsidRDefault="00B177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E7E" w:rsidRDefault="009D710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1246" o:spid="_x0000_s2121" type="#_x0000_t75" style="position:absolute;margin-left:0;margin-top:0;width:683.5pt;height:1029.1pt;z-index:-251650048;mso-position-horizontal:center;mso-position-horizontal-relative:margin;mso-position-vertical:center;mso-position-vertical-relative:margin" o:allowincell="f">
          <v:imagedata r:id="rId1" o:title="CE00383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29560"/>
      <w:docPartObj>
        <w:docPartGallery w:val="Watermarks"/>
        <w:docPartUnique/>
      </w:docPartObj>
    </w:sdtPr>
    <w:sdtContent>
      <w:p w:rsidR="003C7E79" w:rsidRDefault="009D7107">
        <w:pPr>
          <w:pStyle w:val="Zhlav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721247" o:spid="_x0000_s2122" type="#_x0000_t75" style="position:absolute;left:0;text-align:left;margin-left:0;margin-top:0;width:683.5pt;height:1029.1pt;z-index:-251649024;mso-position-horizontal:center;mso-position-horizontal-relative:margin;mso-position-vertical:center;mso-position-vertical-relative:margin" o:allowincell="f">
              <v:imagedata r:id="rId1" o:title="CE003838" gain="19661f" blacklevel="22938f"/>
              <w10:wrap anchorx="margin" anchory="margin"/>
            </v:shape>
          </w:pict>
        </w:r>
      </w:p>
    </w:sdtContent>
  </w:sdt>
  <w:p w:rsidR="003C7E79" w:rsidRDefault="003C7E79">
    <w:pPr>
      <w:pStyle w:val="Zhlav"/>
      <w:jc w:val="right"/>
    </w:pPr>
  </w:p>
  <w:p w:rsidR="00486C7B" w:rsidRPr="008630E0" w:rsidRDefault="00486C7B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 w:rsidRPr="008630E0">
      <w:rPr>
        <w:b/>
      </w:rPr>
      <w:t>Michal Mach</w:t>
    </w:r>
  </w:p>
  <w:p w:rsidR="00CB6196" w:rsidRDefault="00CB6196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>
      <w:rPr>
        <w:b/>
      </w:rPr>
      <w:t>ŠK Ústí nad Labem</w:t>
    </w:r>
  </w:p>
  <w:p w:rsidR="00486C7B" w:rsidRPr="008630E0" w:rsidRDefault="00486C7B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 w:rsidRPr="008630E0">
      <w:rPr>
        <w:b/>
      </w:rPr>
      <w:t xml:space="preserve">Pat a </w:t>
    </w:r>
    <w:proofErr w:type="gramStart"/>
    <w:r w:rsidRPr="008630E0">
      <w:rPr>
        <w:b/>
      </w:rPr>
      <w:t>Mat, z.s</w:t>
    </w:r>
    <w:proofErr w:type="gramEnd"/>
  </w:p>
  <w:p w:rsidR="003C7E79" w:rsidRDefault="003C7E79">
    <w:pPr>
      <w:pStyle w:val="Zhlav"/>
    </w:pPr>
  </w:p>
  <w:p w:rsidR="003C7E79" w:rsidRDefault="009D7107">
    <w:pPr>
      <w:pStyle w:val="Zhlav"/>
    </w:pPr>
    <w:r>
      <w:rPr>
        <w:noProof/>
      </w:rPr>
      <w:pict>
        <v:line id="_x0000_s2114" style="position:absolute;z-index:251662336;mso-position-horizontal-relative:page;mso-position-vertical-relative:page" from="70.9pt,82.8pt" to="524.45pt,82.8pt" o:allowincell="f" strokecolor="gray" strokeweight=".25pt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E79" w:rsidRDefault="009D7107">
    <w:pPr>
      <w:pStyle w:val="Zhlav"/>
      <w:tabs>
        <w:tab w:val="clear" w:pos="4536"/>
        <w:tab w:val="clear" w:pos="9072"/>
        <w:tab w:val="left" w:pos="5400"/>
      </w:tabs>
      <w:ind w:firstLine="5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21245" o:spid="_x0000_s2120" type="#_x0000_t75" style="position:absolute;left:0;text-align:left;margin-left:0;margin-top:0;width:683.5pt;height:1029.1pt;z-index:-251651072;mso-position-horizontal:center;mso-position-horizontal-relative:margin;mso-position-vertical:center;mso-position-vertical-relative:margin" o:allowincell="f">
          <v:imagedata r:id="rId1" o:title="CE003838" gain="19661f" blacklevel="22938f"/>
          <w10:wrap anchorx="margin" anchory="margin"/>
        </v:shape>
      </w:pict>
    </w:r>
  </w:p>
  <w:p w:rsidR="00F61CA4" w:rsidRDefault="00F61CA4">
    <w:pPr>
      <w:pStyle w:val="Zhlav"/>
      <w:tabs>
        <w:tab w:val="clear" w:pos="4536"/>
        <w:tab w:val="clear" w:pos="9072"/>
        <w:tab w:val="left" w:pos="5400"/>
      </w:tabs>
      <w:ind w:firstLine="5400"/>
    </w:pPr>
  </w:p>
  <w:p w:rsidR="00486C7B" w:rsidRPr="008630E0" w:rsidRDefault="009D7107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>
      <w:rPr>
        <w:b/>
        <w:noProof/>
      </w:rPr>
      <w:pict>
        <v:rect id="_x0000_s2108" style="position:absolute;left:0;text-align:left;margin-left:0;margin-top:0;width:7.1pt;height:82.85pt;z-index:251656192;mso-position-horizontal-relative:page;mso-position-vertical-relative:page" o:allowincell="f" fillcolor="#fc0" stroked="f">
          <w10:wrap anchorx="page" anchory="page"/>
        </v:rect>
      </w:pict>
    </w:r>
    <w:r w:rsidR="0009264D" w:rsidRPr="0009264D">
      <w:t xml:space="preserve"> </w:t>
    </w:r>
    <w:r w:rsidR="00486C7B" w:rsidRPr="008630E0">
      <w:rPr>
        <w:b/>
      </w:rPr>
      <w:t>Michal Mach</w:t>
    </w:r>
  </w:p>
  <w:p w:rsidR="00CB6196" w:rsidRDefault="00CB6196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>
      <w:rPr>
        <w:b/>
      </w:rPr>
      <w:t>ŠK Ústí nad Labem</w:t>
    </w:r>
  </w:p>
  <w:p w:rsidR="00486C7B" w:rsidRPr="008630E0" w:rsidRDefault="00486C7B" w:rsidP="00486C7B">
    <w:pPr>
      <w:pStyle w:val="Zhlav"/>
      <w:tabs>
        <w:tab w:val="clear" w:pos="4536"/>
        <w:tab w:val="clear" w:pos="9072"/>
        <w:tab w:val="left" w:pos="6120"/>
      </w:tabs>
      <w:ind w:firstLine="5940"/>
      <w:jc w:val="center"/>
      <w:rPr>
        <w:b/>
      </w:rPr>
    </w:pPr>
    <w:r w:rsidRPr="008630E0">
      <w:rPr>
        <w:b/>
      </w:rPr>
      <w:t xml:space="preserve">Pat a </w:t>
    </w:r>
    <w:proofErr w:type="gramStart"/>
    <w:r w:rsidRPr="008630E0">
      <w:rPr>
        <w:b/>
      </w:rPr>
      <w:t>Mat, z.s</w:t>
    </w:r>
    <w:proofErr w:type="gramEnd"/>
  </w:p>
  <w:p w:rsidR="003C7E79" w:rsidRDefault="003C7E79" w:rsidP="00B476C6">
    <w:pPr>
      <w:pStyle w:val="Zhlav"/>
      <w:pBdr>
        <w:bottom w:val="single" w:sz="4" w:space="1" w:color="auto"/>
      </w:pBdr>
      <w:tabs>
        <w:tab w:val="clear" w:pos="4536"/>
        <w:tab w:val="left" w:pos="5400"/>
      </w:tabs>
      <w:ind w:firstLine="5940"/>
      <w:jc w:val="right"/>
    </w:pPr>
  </w:p>
  <w:p w:rsidR="003C7E79" w:rsidRDefault="003C7E7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D4B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9B27E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C2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439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2EA01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8E01936"/>
    <w:multiLevelType w:val="hybridMultilevel"/>
    <w:tmpl w:val="A8C62E26"/>
    <w:lvl w:ilvl="0" w:tplc="5326533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0C1C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B88E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068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FC6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AA7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244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02EB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D4041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EC53C7"/>
    <w:multiLevelType w:val="multilevel"/>
    <w:tmpl w:val="AB848E90"/>
    <w:lvl w:ilvl="0">
      <w:start w:val="1"/>
      <w:numFmt w:val="bullet"/>
      <w:lvlText w:val=""/>
      <w:lvlJc w:val="left"/>
      <w:pPr>
        <w:tabs>
          <w:tab w:val="num" w:pos="340"/>
        </w:tabs>
        <w:ind w:left="697" w:hanging="340"/>
      </w:pPr>
      <w:rPr>
        <w:rFonts w:ascii="Symbol" w:hAnsi="Symbol" w:hint="default"/>
        <w:sz w:val="16"/>
      </w:rPr>
    </w:lvl>
    <w:lvl w:ilvl="1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6117011"/>
    <w:multiLevelType w:val="multilevel"/>
    <w:tmpl w:val="AB848E90"/>
    <w:lvl w:ilvl="0">
      <w:start w:val="1"/>
      <w:numFmt w:val="bullet"/>
      <w:lvlText w:val=""/>
      <w:lvlJc w:val="left"/>
      <w:pPr>
        <w:tabs>
          <w:tab w:val="num" w:pos="340"/>
        </w:tabs>
        <w:ind w:left="697" w:hanging="340"/>
      </w:pPr>
      <w:rPr>
        <w:rFonts w:ascii="Symbol" w:hAnsi="Symbol" w:hint="default"/>
        <w:sz w:val="16"/>
      </w:rPr>
    </w:lvl>
    <w:lvl w:ilvl="1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B08643A"/>
    <w:multiLevelType w:val="multilevel"/>
    <w:tmpl w:val="AB848E90"/>
    <w:lvl w:ilvl="0">
      <w:start w:val="1"/>
      <w:numFmt w:val="bullet"/>
      <w:lvlText w:val=""/>
      <w:lvlJc w:val="left"/>
      <w:pPr>
        <w:tabs>
          <w:tab w:val="num" w:pos="340"/>
        </w:tabs>
        <w:ind w:left="697" w:hanging="340"/>
      </w:pPr>
      <w:rPr>
        <w:rFonts w:ascii="Symbol" w:hAnsi="Symbol" w:hint="default"/>
        <w:sz w:val="16"/>
      </w:rPr>
    </w:lvl>
    <w:lvl w:ilvl="1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7554444"/>
    <w:multiLevelType w:val="multilevel"/>
    <w:tmpl w:val="18C0ECFA"/>
    <w:lvl w:ilvl="0">
      <w:start w:val="1"/>
      <w:numFmt w:val="decimal"/>
      <w:pStyle w:val="Nadpis-1rove"/>
      <w:lvlText w:val="%1."/>
      <w:lvlJc w:val="left"/>
      <w:pPr>
        <w:tabs>
          <w:tab w:val="num" w:pos="340"/>
        </w:tabs>
        <w:ind w:left="360" w:hanging="360"/>
      </w:pPr>
      <w:rPr>
        <w:rFonts w:ascii="Verdana" w:hAnsi="Verdana" w:hint="default"/>
        <w:b/>
        <w:i w:val="0"/>
        <w:sz w:val="20"/>
        <w:szCs w:val="20"/>
      </w:rPr>
    </w:lvl>
    <w:lvl w:ilvl="1">
      <w:start w:val="1"/>
      <w:numFmt w:val="lowerLetter"/>
      <w:pStyle w:val="Nadpis-2rove"/>
      <w:lvlText w:val="%2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i w:val="0"/>
        <w:sz w:val="18"/>
        <w:szCs w:val="18"/>
      </w:rPr>
    </w:lvl>
    <w:lvl w:ilvl="2">
      <w:start w:val="1"/>
      <w:numFmt w:val="lowerRoman"/>
      <w:pStyle w:val="Nadpis-3rove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A5B476E"/>
    <w:multiLevelType w:val="multilevel"/>
    <w:tmpl w:val="AB848E90"/>
    <w:lvl w:ilvl="0">
      <w:start w:val="1"/>
      <w:numFmt w:val="bullet"/>
      <w:lvlText w:val=""/>
      <w:lvlJc w:val="left"/>
      <w:pPr>
        <w:tabs>
          <w:tab w:val="num" w:pos="340"/>
        </w:tabs>
        <w:ind w:left="697" w:hanging="340"/>
      </w:pPr>
      <w:rPr>
        <w:rFonts w:ascii="Symbol" w:hAnsi="Symbol" w:hint="default"/>
        <w:sz w:val="16"/>
      </w:rPr>
    </w:lvl>
    <w:lvl w:ilvl="1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5"/>
  </w:num>
  <w:num w:numId="12">
    <w:abstractNumId w:val="10"/>
  </w:num>
  <w:num w:numId="13">
    <w:abstractNumId w:val="6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proofState w:spelling="clean" w:grammar="clean"/>
  <w:attachedTemplate r:id="rId1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8610" fillcolor="white">
      <v:fill color="white"/>
      <o:colormru v:ext="edit" colors="bla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0687D"/>
    <w:rsid w:val="00017B87"/>
    <w:rsid w:val="000277B2"/>
    <w:rsid w:val="00031799"/>
    <w:rsid w:val="00036A01"/>
    <w:rsid w:val="0009264D"/>
    <w:rsid w:val="00093693"/>
    <w:rsid w:val="000B5512"/>
    <w:rsid w:val="000C0108"/>
    <w:rsid w:val="000C1B2B"/>
    <w:rsid w:val="000D751C"/>
    <w:rsid w:val="000E5A08"/>
    <w:rsid w:val="00112AC2"/>
    <w:rsid w:val="00123711"/>
    <w:rsid w:val="00132868"/>
    <w:rsid w:val="00137E94"/>
    <w:rsid w:val="00140356"/>
    <w:rsid w:val="00152AE4"/>
    <w:rsid w:val="00152F29"/>
    <w:rsid w:val="0015677E"/>
    <w:rsid w:val="00175EA2"/>
    <w:rsid w:val="00182C11"/>
    <w:rsid w:val="00182E66"/>
    <w:rsid w:val="00185088"/>
    <w:rsid w:val="00185B63"/>
    <w:rsid w:val="0018783A"/>
    <w:rsid w:val="00193E7E"/>
    <w:rsid w:val="0019656D"/>
    <w:rsid w:val="001C4D4F"/>
    <w:rsid w:val="001D7EC6"/>
    <w:rsid w:val="001E0F6D"/>
    <w:rsid w:val="00200332"/>
    <w:rsid w:val="00202B65"/>
    <w:rsid w:val="0020687D"/>
    <w:rsid w:val="00212A88"/>
    <w:rsid w:val="00214BF5"/>
    <w:rsid w:val="002303FB"/>
    <w:rsid w:val="00256439"/>
    <w:rsid w:val="002708FD"/>
    <w:rsid w:val="0027473F"/>
    <w:rsid w:val="00277CB8"/>
    <w:rsid w:val="002A090B"/>
    <w:rsid w:val="002A1A39"/>
    <w:rsid w:val="002F03E9"/>
    <w:rsid w:val="002F761B"/>
    <w:rsid w:val="00332F00"/>
    <w:rsid w:val="003425E3"/>
    <w:rsid w:val="00347DCA"/>
    <w:rsid w:val="00355487"/>
    <w:rsid w:val="00367869"/>
    <w:rsid w:val="00392B76"/>
    <w:rsid w:val="003A46BB"/>
    <w:rsid w:val="003C4135"/>
    <w:rsid w:val="003C7E79"/>
    <w:rsid w:val="003E204A"/>
    <w:rsid w:val="003E7475"/>
    <w:rsid w:val="003F6B9F"/>
    <w:rsid w:val="0040681F"/>
    <w:rsid w:val="004146DE"/>
    <w:rsid w:val="0042108D"/>
    <w:rsid w:val="0042251D"/>
    <w:rsid w:val="004247A7"/>
    <w:rsid w:val="00426992"/>
    <w:rsid w:val="00465A9F"/>
    <w:rsid w:val="00486C7B"/>
    <w:rsid w:val="00490322"/>
    <w:rsid w:val="004A0450"/>
    <w:rsid w:val="004B668C"/>
    <w:rsid w:val="004B6952"/>
    <w:rsid w:val="004E251B"/>
    <w:rsid w:val="004E488A"/>
    <w:rsid w:val="00522CDA"/>
    <w:rsid w:val="00526E5D"/>
    <w:rsid w:val="0054207C"/>
    <w:rsid w:val="00551434"/>
    <w:rsid w:val="00562256"/>
    <w:rsid w:val="00575622"/>
    <w:rsid w:val="00596DF5"/>
    <w:rsid w:val="005D062C"/>
    <w:rsid w:val="005D2388"/>
    <w:rsid w:val="005E142C"/>
    <w:rsid w:val="005E6351"/>
    <w:rsid w:val="00604C2A"/>
    <w:rsid w:val="006126DA"/>
    <w:rsid w:val="006132CC"/>
    <w:rsid w:val="00621B64"/>
    <w:rsid w:val="006575C0"/>
    <w:rsid w:val="00657E37"/>
    <w:rsid w:val="00661C1B"/>
    <w:rsid w:val="00662E9A"/>
    <w:rsid w:val="00670A3F"/>
    <w:rsid w:val="006760A2"/>
    <w:rsid w:val="0067651F"/>
    <w:rsid w:val="00676586"/>
    <w:rsid w:val="00687593"/>
    <w:rsid w:val="0069720F"/>
    <w:rsid w:val="006A4FAC"/>
    <w:rsid w:val="006A588D"/>
    <w:rsid w:val="006B2027"/>
    <w:rsid w:val="006D4D15"/>
    <w:rsid w:val="006E5EC0"/>
    <w:rsid w:val="00705803"/>
    <w:rsid w:val="007374AB"/>
    <w:rsid w:val="00742ED8"/>
    <w:rsid w:val="00747883"/>
    <w:rsid w:val="00761A9D"/>
    <w:rsid w:val="007632C0"/>
    <w:rsid w:val="00786886"/>
    <w:rsid w:val="007970A9"/>
    <w:rsid w:val="007A36CA"/>
    <w:rsid w:val="007A44E2"/>
    <w:rsid w:val="007A5A34"/>
    <w:rsid w:val="007B259D"/>
    <w:rsid w:val="007B5266"/>
    <w:rsid w:val="007C09F8"/>
    <w:rsid w:val="007D57E6"/>
    <w:rsid w:val="007E26AF"/>
    <w:rsid w:val="007E661A"/>
    <w:rsid w:val="008067E6"/>
    <w:rsid w:val="00827BE9"/>
    <w:rsid w:val="00830A4B"/>
    <w:rsid w:val="0084693D"/>
    <w:rsid w:val="0087767A"/>
    <w:rsid w:val="008A37DE"/>
    <w:rsid w:val="008A7861"/>
    <w:rsid w:val="008C4C71"/>
    <w:rsid w:val="008C77CD"/>
    <w:rsid w:val="008D583A"/>
    <w:rsid w:val="0090113B"/>
    <w:rsid w:val="00925811"/>
    <w:rsid w:val="009431DF"/>
    <w:rsid w:val="00944D75"/>
    <w:rsid w:val="00966059"/>
    <w:rsid w:val="00971E5D"/>
    <w:rsid w:val="00972A45"/>
    <w:rsid w:val="009A0336"/>
    <w:rsid w:val="009A20D1"/>
    <w:rsid w:val="009B6F7E"/>
    <w:rsid w:val="009C36B3"/>
    <w:rsid w:val="009C4524"/>
    <w:rsid w:val="009C6481"/>
    <w:rsid w:val="009D7107"/>
    <w:rsid w:val="00A1660E"/>
    <w:rsid w:val="00A62A96"/>
    <w:rsid w:val="00A959BC"/>
    <w:rsid w:val="00AA45E4"/>
    <w:rsid w:val="00AD53C8"/>
    <w:rsid w:val="00AD5DD9"/>
    <w:rsid w:val="00AE3A10"/>
    <w:rsid w:val="00AF71D4"/>
    <w:rsid w:val="00B17767"/>
    <w:rsid w:val="00B332F7"/>
    <w:rsid w:val="00B41590"/>
    <w:rsid w:val="00B476C6"/>
    <w:rsid w:val="00B47C31"/>
    <w:rsid w:val="00B50ED8"/>
    <w:rsid w:val="00B51453"/>
    <w:rsid w:val="00B553C7"/>
    <w:rsid w:val="00B906E8"/>
    <w:rsid w:val="00BA5672"/>
    <w:rsid w:val="00BE7B54"/>
    <w:rsid w:val="00C0529F"/>
    <w:rsid w:val="00C12F36"/>
    <w:rsid w:val="00C161AD"/>
    <w:rsid w:val="00C255AC"/>
    <w:rsid w:val="00C315B4"/>
    <w:rsid w:val="00C33145"/>
    <w:rsid w:val="00C336EA"/>
    <w:rsid w:val="00C55181"/>
    <w:rsid w:val="00C60F3D"/>
    <w:rsid w:val="00C624FA"/>
    <w:rsid w:val="00C65BE2"/>
    <w:rsid w:val="00C669F8"/>
    <w:rsid w:val="00C80D7B"/>
    <w:rsid w:val="00C934E8"/>
    <w:rsid w:val="00C94AB8"/>
    <w:rsid w:val="00CA3CA0"/>
    <w:rsid w:val="00CA4B2C"/>
    <w:rsid w:val="00CB0987"/>
    <w:rsid w:val="00CB6196"/>
    <w:rsid w:val="00CB6FFD"/>
    <w:rsid w:val="00CC0C9B"/>
    <w:rsid w:val="00CC3CA8"/>
    <w:rsid w:val="00CD59DA"/>
    <w:rsid w:val="00CE3AE9"/>
    <w:rsid w:val="00D03E17"/>
    <w:rsid w:val="00D06871"/>
    <w:rsid w:val="00D37B96"/>
    <w:rsid w:val="00D43C51"/>
    <w:rsid w:val="00D44BA0"/>
    <w:rsid w:val="00D62F42"/>
    <w:rsid w:val="00D763C9"/>
    <w:rsid w:val="00D81548"/>
    <w:rsid w:val="00DA2D24"/>
    <w:rsid w:val="00DC03A2"/>
    <w:rsid w:val="00DE6E7D"/>
    <w:rsid w:val="00DF6886"/>
    <w:rsid w:val="00E06F9C"/>
    <w:rsid w:val="00E1218D"/>
    <w:rsid w:val="00E15E00"/>
    <w:rsid w:val="00E3102F"/>
    <w:rsid w:val="00E33E1C"/>
    <w:rsid w:val="00E57AFD"/>
    <w:rsid w:val="00E64CC9"/>
    <w:rsid w:val="00E70D85"/>
    <w:rsid w:val="00E82FF1"/>
    <w:rsid w:val="00EB3346"/>
    <w:rsid w:val="00EF2246"/>
    <w:rsid w:val="00F12270"/>
    <w:rsid w:val="00F31011"/>
    <w:rsid w:val="00F402D4"/>
    <w:rsid w:val="00F42BC0"/>
    <w:rsid w:val="00F439AE"/>
    <w:rsid w:val="00F5397E"/>
    <w:rsid w:val="00F61CA4"/>
    <w:rsid w:val="00F81917"/>
    <w:rsid w:val="00FB1D1B"/>
    <w:rsid w:val="00FC4486"/>
    <w:rsid w:val="00FD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 fillcolor="white">
      <v:fill color="white"/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3346"/>
    <w:rPr>
      <w:sz w:val="24"/>
      <w:szCs w:val="24"/>
    </w:rPr>
  </w:style>
  <w:style w:type="paragraph" w:styleId="Nadpis1">
    <w:name w:val="heading 1"/>
    <w:basedOn w:val="Normln"/>
    <w:next w:val="Normln"/>
    <w:qFormat/>
    <w:rsid w:val="00EB3346"/>
    <w:pPr>
      <w:keepNext/>
      <w:spacing w:before="240" w:after="480"/>
      <w:jc w:val="center"/>
      <w:outlineLvl w:val="0"/>
    </w:pPr>
    <w:rPr>
      <w:rFonts w:ascii="Verdana" w:hAnsi="Verdana" w:cs="Arial"/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qFormat/>
    <w:rsid w:val="00EB3346"/>
    <w:pPr>
      <w:keepNext/>
      <w:spacing w:before="240" w:after="480"/>
      <w:jc w:val="center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rsid w:val="00EB3346"/>
    <w:pPr>
      <w:keepNext/>
      <w:spacing w:after="240"/>
      <w:outlineLvl w:val="2"/>
    </w:pPr>
    <w:rPr>
      <w:rFonts w:ascii="Verdana" w:hAnsi="Verdana" w:cs="Arial"/>
      <w:b/>
      <w:bCs/>
      <w:sz w:val="22"/>
      <w:szCs w:val="26"/>
    </w:rPr>
  </w:style>
  <w:style w:type="paragraph" w:styleId="Nadpis4">
    <w:name w:val="heading 4"/>
    <w:basedOn w:val="Normln"/>
    <w:next w:val="Normln"/>
    <w:qFormat/>
    <w:rsid w:val="00EB3346"/>
    <w:pPr>
      <w:keepNext/>
      <w:spacing w:before="240" w:after="60"/>
      <w:outlineLvl w:val="3"/>
    </w:pPr>
    <w:rPr>
      <w:b/>
      <w:bCs/>
      <w:sz w:val="2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B3346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Zpat">
    <w:name w:val="footer"/>
    <w:basedOn w:val="Normln"/>
    <w:link w:val="ZpatChar"/>
    <w:uiPriority w:val="99"/>
    <w:rsid w:val="00EB3346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customStyle="1" w:styleId="normln-zarovnnirok">
    <w:name w:val="normální - zarovnání široké"/>
    <w:basedOn w:val="Normln"/>
    <w:rsid w:val="00EB3346"/>
    <w:pPr>
      <w:spacing w:before="120"/>
      <w:ind w:firstLine="357"/>
      <w:jc w:val="both"/>
    </w:pPr>
  </w:style>
  <w:style w:type="character" w:customStyle="1" w:styleId="normln-zarovnnirokChar">
    <w:name w:val="normální - zarovnání široké Char"/>
    <w:rsid w:val="00EB3346"/>
    <w:rPr>
      <w:rFonts w:ascii="Verdana" w:hAnsi="Verdana"/>
      <w:noProof w:val="0"/>
      <w:sz w:val="18"/>
      <w:szCs w:val="24"/>
      <w:lang w:val="cs-CZ" w:eastAsia="cs-CZ" w:bidi="ar-SA"/>
    </w:rPr>
  </w:style>
  <w:style w:type="paragraph" w:customStyle="1" w:styleId="Nadpis-1rove">
    <w:name w:val="Nadpis - 1.úroveň"/>
    <w:basedOn w:val="Normln"/>
    <w:rsid w:val="00EB3346"/>
    <w:pPr>
      <w:numPr>
        <w:numId w:val="10"/>
      </w:numPr>
      <w:tabs>
        <w:tab w:val="clear" w:pos="340"/>
        <w:tab w:val="num" w:pos="360"/>
      </w:tabs>
      <w:spacing w:before="240" w:after="240"/>
      <w:ind w:left="0" w:firstLine="0"/>
    </w:pPr>
    <w:rPr>
      <w:b/>
      <w:sz w:val="20"/>
    </w:rPr>
  </w:style>
  <w:style w:type="paragraph" w:customStyle="1" w:styleId="Nadpis-2rove">
    <w:name w:val="Nadpis - 2.úroveň"/>
    <w:basedOn w:val="Nadpis-1rove"/>
    <w:rsid w:val="00EB3346"/>
    <w:pPr>
      <w:numPr>
        <w:ilvl w:val="1"/>
      </w:numPr>
      <w:tabs>
        <w:tab w:val="clear" w:pos="720"/>
        <w:tab w:val="num" w:pos="360"/>
      </w:tabs>
      <w:ind w:left="340" w:firstLine="0"/>
    </w:pPr>
    <w:rPr>
      <w:b w:val="0"/>
      <w:u w:val="single"/>
    </w:rPr>
  </w:style>
  <w:style w:type="paragraph" w:customStyle="1" w:styleId="Nadpis-3rove">
    <w:name w:val="Nadpis - 3.úroveň"/>
    <w:basedOn w:val="Nadpis-2rove"/>
    <w:rsid w:val="00EB3346"/>
    <w:pPr>
      <w:numPr>
        <w:ilvl w:val="2"/>
      </w:numPr>
      <w:tabs>
        <w:tab w:val="clear" w:pos="1080"/>
        <w:tab w:val="num" w:pos="360"/>
      </w:tabs>
      <w:ind w:left="680" w:firstLine="0"/>
    </w:pPr>
  </w:style>
  <w:style w:type="paragraph" w:styleId="Normlnweb">
    <w:name w:val="Normal (Web)"/>
    <w:basedOn w:val="Normln"/>
    <w:rsid w:val="00EB3346"/>
    <w:pPr>
      <w:spacing w:before="100" w:beforeAutospacing="1" w:after="100" w:afterAutospacing="1"/>
    </w:pPr>
  </w:style>
  <w:style w:type="character" w:styleId="Siln">
    <w:name w:val="Strong"/>
    <w:qFormat/>
    <w:rsid w:val="00EB3346"/>
    <w:rPr>
      <w:b/>
      <w:bCs/>
    </w:rPr>
  </w:style>
  <w:style w:type="character" w:styleId="Hypertextovodkaz">
    <w:name w:val="Hyperlink"/>
    <w:semiHidden/>
    <w:rsid w:val="00EB3346"/>
    <w:rPr>
      <w:color w:val="0000FF"/>
      <w:u w:val="single"/>
    </w:rPr>
  </w:style>
  <w:style w:type="character" w:styleId="Sledovanodkaz">
    <w:name w:val="FollowedHyperlink"/>
    <w:semiHidden/>
    <w:rsid w:val="00EB3346"/>
    <w:rPr>
      <w:color w:val="800080"/>
      <w:u w:val="single"/>
    </w:rPr>
  </w:style>
  <w:style w:type="character" w:styleId="Odkaznakoment">
    <w:name w:val="annotation reference"/>
    <w:uiPriority w:val="99"/>
    <w:semiHidden/>
    <w:unhideWhenUsed/>
    <w:rsid w:val="00D43C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3C5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3C5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3C5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43C5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3C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D43C51"/>
    <w:rPr>
      <w:rFonts w:ascii="Segoe UI" w:hAnsi="Segoe UI" w:cs="Segoe UI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486C7B"/>
    <w:rPr>
      <w:rFonts w:ascii="Verdana" w:hAnsi="Verdana"/>
      <w:sz w:val="16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486C7B"/>
    <w:rPr>
      <w:rFonts w:ascii="Verdana" w:hAnsi="Verdana"/>
      <w:sz w:val="16"/>
      <w:szCs w:val="24"/>
    </w:rPr>
  </w:style>
  <w:style w:type="character" w:customStyle="1" w:styleId="5yl5">
    <w:name w:val="_5yl5"/>
    <w:basedOn w:val="Standardnpsmoodstavce"/>
    <w:rsid w:val="003678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dmul.cz/" TargetMode="External"/><Relationship Id="rId13" Type="http://schemas.openxmlformats.org/officeDocument/2006/relationships/hyperlink" Target="http://www.sachyusti.cz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dmul.cz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achovytabor.cz/WP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hbohemi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opr.cholerik.c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hess-results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achmichal@seznam.cz" TargetMode="External"/><Relationship Id="rId14" Type="http://schemas.openxmlformats.org/officeDocument/2006/relationships/hyperlink" Target="https://www.zonerama.com/Hop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zivatel\Data%20aplikac&#237;\Microsoft\&#352;ablony\N&#352;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F52E8-21FC-43F7-B6A6-66822769F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NŠA</Template>
  <TotalTime>1</TotalTime>
  <Pages>3</Pages>
  <Words>612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KPdrmlž2015-propozice</vt:lpstr>
    </vt:vector>
  </TitlesOfParts>
  <Company>Grizli777</Company>
  <LinksUpToDate>false</LinksUpToDate>
  <CharactersWithSpaces>4218</CharactersWithSpaces>
  <SharedDoc>false</SharedDoc>
  <HLinks>
    <vt:vector size="18" baseType="variant">
      <vt:variant>
        <vt:i4>4653170</vt:i4>
      </vt:variant>
      <vt:variant>
        <vt:i4>6</vt:i4>
      </vt:variant>
      <vt:variant>
        <vt:i4>0</vt:i4>
      </vt:variant>
      <vt:variant>
        <vt:i4>5</vt:i4>
      </vt:variant>
      <vt:variant>
        <vt:lpwstr>mailto:v.novotny@novoborsky-sk.cz</vt:lpwstr>
      </vt:variant>
      <vt:variant>
        <vt:lpwstr/>
      </vt:variant>
      <vt:variant>
        <vt:i4>655432</vt:i4>
      </vt:variant>
      <vt:variant>
        <vt:i4>3</vt:i4>
      </vt:variant>
      <vt:variant>
        <vt:i4>0</vt:i4>
      </vt:variant>
      <vt:variant>
        <vt:i4>5</vt:i4>
      </vt:variant>
      <vt:variant>
        <vt:lpwstr>http://chess-results.com/Tnr127321.aspx?lan=5</vt:lpwstr>
      </vt:variant>
      <vt:variant>
        <vt:lpwstr/>
      </vt:variant>
      <vt:variant>
        <vt:i4>1900561</vt:i4>
      </vt:variant>
      <vt:variant>
        <vt:i4>0</vt:i4>
      </vt:variant>
      <vt:variant>
        <vt:i4>0</vt:i4>
      </vt:variant>
      <vt:variant>
        <vt:i4>5</vt:i4>
      </vt:variant>
      <vt:variant>
        <vt:lpwstr>http://www.zsarnultovice.cz/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KPdrmlž2015-propozice</dc:title>
  <dc:creator>Viktor Novotný</dc:creator>
  <cp:lastModifiedBy>LIMAL</cp:lastModifiedBy>
  <cp:revision>3</cp:revision>
  <cp:lastPrinted>2006-08-05T13:17:00Z</cp:lastPrinted>
  <dcterms:created xsi:type="dcterms:W3CDTF">2018-02-12T09:20:00Z</dcterms:created>
  <dcterms:modified xsi:type="dcterms:W3CDTF">2018-02-12T09:33:00Z</dcterms:modified>
</cp:coreProperties>
</file>